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753" w:rsidRDefault="00373753" w:rsidP="00C77004">
      <w:pPr>
        <w:spacing w:after="200" w:line="276" w:lineRule="auto"/>
        <w:jc w:val="center"/>
        <w:rPr>
          <w:rFonts w:ascii="Times New Roman" w:hAnsi="Times New Roman" w:cs="Calibri"/>
          <w:sz w:val="24"/>
        </w:rPr>
      </w:pPr>
      <w:r>
        <w:rPr>
          <w:rFonts w:ascii="Times New Roman" w:hAnsi="Times New Roman" w:cs="Calibri"/>
          <w:sz w:val="24"/>
        </w:rPr>
        <w:t>Муниципальное бюджетное образовательное учреждение</w:t>
      </w:r>
    </w:p>
    <w:p w:rsidR="00373753" w:rsidRDefault="00373753" w:rsidP="00C77004">
      <w:pPr>
        <w:spacing w:after="200" w:line="276" w:lineRule="auto"/>
        <w:jc w:val="center"/>
        <w:rPr>
          <w:rFonts w:ascii="Times New Roman" w:hAnsi="Times New Roman" w:cs="Calibri"/>
          <w:sz w:val="24"/>
        </w:rPr>
      </w:pPr>
      <w:r>
        <w:rPr>
          <w:rFonts w:ascii="Times New Roman" w:hAnsi="Times New Roman" w:cs="Calibri"/>
          <w:sz w:val="24"/>
        </w:rPr>
        <w:t>средняя общеобразовательная школа №8</w:t>
      </w:r>
    </w:p>
    <w:p w:rsidR="00373753" w:rsidRDefault="00373753" w:rsidP="00C77004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 w:rsidP="004A2215">
      <w:pPr>
        <w:spacing w:after="200" w:line="276" w:lineRule="auto"/>
        <w:rPr>
          <w:rFonts w:ascii="Times New Roman" w:hAnsi="Times New Roman" w:cs="Calibri"/>
          <w:b/>
          <w:sz w:val="48"/>
        </w:rPr>
      </w:pPr>
    </w:p>
    <w:p w:rsidR="00373753" w:rsidRPr="002370FD" w:rsidRDefault="00373753" w:rsidP="004A2215">
      <w:pPr>
        <w:spacing w:after="200" w:line="276" w:lineRule="auto"/>
        <w:rPr>
          <w:rFonts w:ascii="Times New Roman" w:hAnsi="Times New Roman" w:cs="Calibri"/>
          <w:b/>
          <w:sz w:val="48"/>
        </w:rPr>
      </w:pPr>
    </w:p>
    <w:p w:rsidR="00373753" w:rsidRPr="002370FD" w:rsidRDefault="00373753" w:rsidP="00C77004">
      <w:pPr>
        <w:spacing w:after="200" w:line="276" w:lineRule="auto"/>
        <w:jc w:val="center"/>
        <w:rPr>
          <w:rFonts w:ascii="Times New Roman" w:hAnsi="Times New Roman" w:cs="Calibri"/>
          <w:b/>
          <w:sz w:val="48"/>
        </w:rPr>
      </w:pPr>
      <w:r w:rsidRPr="002370FD">
        <w:rPr>
          <w:rFonts w:ascii="Times New Roman" w:hAnsi="Times New Roman" w:cs="Calibri"/>
          <w:b/>
          <w:sz w:val="48"/>
        </w:rPr>
        <w:t xml:space="preserve">   П Р О Е К Т</w:t>
      </w:r>
    </w:p>
    <w:p w:rsidR="00373753" w:rsidRDefault="00373753" w:rsidP="00C77004">
      <w:pPr>
        <w:spacing w:after="200" w:line="276" w:lineRule="auto"/>
        <w:rPr>
          <w:rFonts w:ascii="Times New Roman" w:hAnsi="Times New Roman" w:cs="Calibri"/>
          <w:b/>
          <w:i/>
          <w:sz w:val="36"/>
        </w:rPr>
      </w:pPr>
      <w:r>
        <w:rPr>
          <w:rFonts w:ascii="Times New Roman" w:hAnsi="Times New Roman" w:cs="Calibri"/>
          <w:sz w:val="28"/>
        </w:rPr>
        <w:t xml:space="preserve">                  </w:t>
      </w:r>
      <w:r w:rsidRPr="002370FD">
        <w:rPr>
          <w:rFonts w:ascii="Times New Roman" w:hAnsi="Times New Roman" w:cs="Calibri"/>
          <w:sz w:val="28"/>
        </w:rPr>
        <w:t xml:space="preserve">на тему: </w:t>
      </w:r>
      <w:r w:rsidRPr="002370FD">
        <w:rPr>
          <w:rFonts w:ascii="Times New Roman" w:hAnsi="Times New Roman" w:cs="Calibri"/>
          <w:b/>
          <w:i/>
          <w:sz w:val="36"/>
        </w:rPr>
        <w:t>«Как пчелы делают мед?»</w:t>
      </w:r>
    </w:p>
    <w:p w:rsidR="00373753" w:rsidRDefault="00373753" w:rsidP="00C77004">
      <w:pPr>
        <w:spacing w:after="200" w:line="276" w:lineRule="auto"/>
        <w:rPr>
          <w:rFonts w:ascii="Times New Roman" w:hAnsi="Times New Roman" w:cs="Calibri"/>
          <w:b/>
          <w:i/>
          <w:sz w:val="36"/>
        </w:rPr>
      </w:pPr>
      <w:r>
        <w:rPr>
          <w:rFonts w:ascii="Times New Roman" w:hAnsi="Times New Roman" w:cs="Calibri"/>
          <w:b/>
          <w:i/>
          <w:sz w:val="36"/>
        </w:rPr>
        <w:t xml:space="preserve">                       </w:t>
      </w:r>
      <w:r w:rsidRPr="00096CC6">
        <w:rPr>
          <w:rFonts w:ascii="Times New Roman" w:hAnsi="Times New Roman" w:cs="Calibri"/>
          <w:b/>
          <w:i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92.75pt">
            <v:imagedata r:id="rId5" o:title=""/>
          </v:shape>
        </w:pict>
      </w:r>
    </w:p>
    <w:p w:rsidR="00373753" w:rsidRDefault="00373753" w:rsidP="00C77004">
      <w:pPr>
        <w:spacing w:after="200" w:line="276" w:lineRule="auto"/>
        <w:rPr>
          <w:rFonts w:ascii="Times New Roman" w:hAnsi="Times New Roman" w:cs="Calibri"/>
          <w:b/>
          <w:i/>
          <w:sz w:val="36"/>
        </w:rPr>
      </w:pPr>
    </w:p>
    <w:p w:rsidR="00373753" w:rsidRDefault="00373753" w:rsidP="004A2215">
      <w:pPr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b/>
          <w:i/>
          <w:sz w:val="36"/>
        </w:rPr>
        <w:t xml:space="preserve">                                                                </w:t>
      </w:r>
      <w:r w:rsidRPr="002370FD">
        <w:rPr>
          <w:rFonts w:ascii="Times New Roman" w:hAnsi="Times New Roman" w:cs="Calibri"/>
          <w:sz w:val="28"/>
        </w:rPr>
        <w:t xml:space="preserve"> </w:t>
      </w:r>
      <w:r>
        <w:rPr>
          <w:rFonts w:ascii="Times New Roman" w:hAnsi="Times New Roman" w:cs="Calibri"/>
          <w:sz w:val="28"/>
        </w:rPr>
        <w:t xml:space="preserve"> </w:t>
      </w:r>
      <w:r w:rsidRPr="002370FD">
        <w:rPr>
          <w:rFonts w:ascii="Times New Roman" w:hAnsi="Times New Roman" w:cs="Calibri"/>
          <w:sz w:val="28"/>
        </w:rPr>
        <w:t>Работу</w:t>
      </w:r>
      <w:r>
        <w:rPr>
          <w:rFonts w:ascii="Times New Roman" w:hAnsi="Times New Roman" w:cs="Calibri"/>
          <w:sz w:val="28"/>
        </w:rPr>
        <w:t xml:space="preserve"> выполнил:</w:t>
      </w:r>
    </w:p>
    <w:p w:rsidR="00373753" w:rsidRDefault="00373753" w:rsidP="004A2215">
      <w:pPr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                                     Шмелев Илья,</w:t>
      </w:r>
    </w:p>
    <w:p w:rsidR="00373753" w:rsidRDefault="00373753" w:rsidP="004A2215">
      <w:pPr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                                     ученик 4б класса</w:t>
      </w:r>
    </w:p>
    <w:p w:rsidR="00373753" w:rsidRDefault="00373753" w:rsidP="004A2215">
      <w:pPr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                                     МБОУ СОШ №8</w:t>
      </w:r>
    </w:p>
    <w:p w:rsidR="00373753" w:rsidRDefault="00373753" w:rsidP="004A2215">
      <w:pPr>
        <w:rPr>
          <w:rFonts w:ascii="Times New Roman" w:hAnsi="Times New Roman" w:cs="Calibri"/>
          <w:sz w:val="28"/>
        </w:rPr>
      </w:pPr>
    </w:p>
    <w:p w:rsidR="00373753" w:rsidRDefault="00373753" w:rsidP="004A2215">
      <w:pPr>
        <w:rPr>
          <w:rFonts w:ascii="Times New Roman" w:hAnsi="Times New Roman" w:cs="Calibri"/>
          <w:sz w:val="28"/>
        </w:rPr>
      </w:pPr>
    </w:p>
    <w:p w:rsidR="00373753" w:rsidRDefault="00373753" w:rsidP="004A2215">
      <w:pPr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                                     Проверила:</w:t>
      </w:r>
    </w:p>
    <w:p w:rsidR="00373753" w:rsidRDefault="00373753" w:rsidP="004A2215">
      <w:pPr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                                     Фролова Т.А.,</w:t>
      </w:r>
    </w:p>
    <w:p w:rsidR="00373753" w:rsidRDefault="00373753" w:rsidP="004A2215">
      <w:pPr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                                      учитель нач.классов</w:t>
      </w:r>
    </w:p>
    <w:p w:rsidR="00373753" w:rsidRDefault="00373753" w:rsidP="00C77004">
      <w:pPr>
        <w:spacing w:after="200" w:line="276" w:lineRule="auto"/>
        <w:rPr>
          <w:rFonts w:ascii="Times New Roman" w:hAnsi="Times New Roman" w:cs="Calibri"/>
          <w:sz w:val="28"/>
        </w:rPr>
      </w:pPr>
    </w:p>
    <w:p w:rsidR="00373753" w:rsidRDefault="00373753" w:rsidP="00C77004">
      <w:pPr>
        <w:spacing w:after="200" w:line="276" w:lineRule="auto"/>
        <w:rPr>
          <w:rFonts w:ascii="Times New Roman" w:hAnsi="Times New Roman" w:cs="Calibri"/>
          <w:sz w:val="28"/>
        </w:rPr>
      </w:pPr>
    </w:p>
    <w:p w:rsidR="00373753" w:rsidRDefault="00373753" w:rsidP="00C77004">
      <w:pPr>
        <w:spacing w:after="200" w:line="276" w:lineRule="auto"/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г. Кулебаки</w:t>
      </w:r>
    </w:p>
    <w:p w:rsidR="00373753" w:rsidRPr="002370FD" w:rsidRDefault="00373753" w:rsidP="00C77004">
      <w:pPr>
        <w:spacing w:after="200" w:line="276" w:lineRule="auto"/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      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Calibri"/>
            <w:sz w:val="28"/>
          </w:rPr>
          <w:t>2013 г</w:t>
        </w:r>
      </w:smartTag>
      <w:r>
        <w:rPr>
          <w:rFonts w:ascii="Times New Roman" w:hAnsi="Times New Roman" w:cs="Calibri"/>
          <w:sz w:val="28"/>
        </w:rPr>
        <w:t>.</w:t>
      </w:r>
    </w:p>
    <w:p w:rsidR="00373753" w:rsidRPr="00A72052" w:rsidRDefault="00373753" w:rsidP="00C7700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smartTag w:uri="urn:schemas-microsoft-com:office:smarttags" w:element="place">
        <w:r w:rsidRPr="00A72052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A72052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A72052">
        <w:rPr>
          <w:rFonts w:ascii="Times New Roman" w:hAnsi="Times New Roman"/>
          <w:b/>
          <w:sz w:val="28"/>
          <w:szCs w:val="28"/>
        </w:rPr>
        <w:t xml:space="preserve"> Введение</w:t>
      </w:r>
    </w:p>
    <w:p w:rsidR="00373753" w:rsidRPr="00A72052" w:rsidRDefault="00373753" w:rsidP="008B5D6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72052">
        <w:rPr>
          <w:rFonts w:ascii="Times New Roman" w:hAnsi="Times New Roman"/>
          <w:b/>
          <w:sz w:val="28"/>
          <w:szCs w:val="28"/>
        </w:rPr>
        <w:t>Как возникла проблема</w:t>
      </w:r>
    </w:p>
    <w:p w:rsidR="00373753" w:rsidRPr="00FC41BB" w:rsidRDefault="00373753" w:rsidP="008B5D66">
      <w:pPr>
        <w:spacing w:before="100" w:beforeAutospacing="1" w:after="200" w:line="360" w:lineRule="auto"/>
        <w:rPr>
          <w:rFonts w:ascii="Times New Roman" w:hAnsi="Times New Roman" w:cs="Calibri"/>
          <w:sz w:val="28"/>
        </w:rPr>
      </w:pPr>
      <w:r w:rsidRPr="00FC41BB">
        <w:rPr>
          <w:rFonts w:ascii="Times New Roman" w:hAnsi="Times New Roman" w:cs="Calibri"/>
          <w:sz w:val="28"/>
        </w:rPr>
        <w:t xml:space="preserve">        Мой папа пчеловод. Каждое лето мы собираем мед. Пчелы – единственные насекомые на Земле, которые производят продукт, пригодный для человека. Мне стало интересно, как же пчелы делают  мед – вкусный и питательный продукт. Я захотел узнать ответ на данный вопрос. Поэтому тема моего исследования </w:t>
      </w:r>
      <w:r w:rsidRPr="00FC41BB">
        <w:rPr>
          <w:rFonts w:ascii="Times New Roman" w:hAnsi="Times New Roman" w:cs="Calibri"/>
          <w:b/>
          <w:sz w:val="28"/>
        </w:rPr>
        <w:t xml:space="preserve">«Как пчелы делают мед?»  </w:t>
      </w:r>
      <w:r w:rsidRPr="00FC41BB">
        <w:rPr>
          <w:rFonts w:ascii="Times New Roman" w:hAnsi="Times New Roman" w:cs="Calibri"/>
          <w:sz w:val="28"/>
        </w:rPr>
        <w:t>и поставил следующую</w:t>
      </w:r>
      <w:r w:rsidRPr="00FC41BB">
        <w:rPr>
          <w:rFonts w:ascii="Times New Roman" w:hAnsi="Times New Roman" w:cs="Calibri"/>
          <w:b/>
          <w:sz w:val="28"/>
        </w:rPr>
        <w:t xml:space="preserve"> </w:t>
      </w:r>
      <w:r w:rsidRPr="00FC41BB">
        <w:rPr>
          <w:rFonts w:ascii="Times New Roman" w:hAnsi="Times New Roman" w:cs="Calibri"/>
          <w:b/>
          <w:sz w:val="28"/>
          <w:u w:val="thick"/>
        </w:rPr>
        <w:t>цель:</w:t>
      </w:r>
      <w:r w:rsidRPr="00FC41BB">
        <w:rPr>
          <w:rFonts w:ascii="Times New Roman" w:hAnsi="Times New Roman" w:cs="Calibri"/>
          <w:sz w:val="28"/>
        </w:rPr>
        <w:t xml:space="preserve"> как же цветочный нектар превращается в конечном итоге в мед – вкусный и питательный продукт. </w:t>
      </w:r>
    </w:p>
    <w:p w:rsidR="00373753" w:rsidRPr="00FC41BB" w:rsidRDefault="00373753" w:rsidP="008B5D66">
      <w:pPr>
        <w:spacing w:before="100" w:beforeAutospacing="1" w:after="200" w:line="360" w:lineRule="auto"/>
        <w:rPr>
          <w:rFonts w:ascii="Times New Roman" w:hAnsi="Times New Roman" w:cs="Calibri"/>
          <w:sz w:val="28"/>
        </w:rPr>
      </w:pPr>
      <w:r w:rsidRPr="00FC41BB">
        <w:rPr>
          <w:rFonts w:ascii="Times New Roman" w:hAnsi="Times New Roman"/>
          <w:sz w:val="28"/>
        </w:rPr>
        <w:t xml:space="preserve">      Выполняя поставленную цель, необходимо решить следующие </w:t>
      </w:r>
      <w:r w:rsidRPr="00FC41BB">
        <w:rPr>
          <w:rFonts w:ascii="Times New Roman" w:hAnsi="Times New Roman"/>
          <w:b/>
          <w:sz w:val="28"/>
          <w:u w:val="single"/>
        </w:rPr>
        <w:t>задачи:</w:t>
      </w:r>
    </w:p>
    <w:p w:rsidR="00373753" w:rsidRPr="00FC41BB" w:rsidRDefault="00373753" w:rsidP="008B5D66">
      <w:pPr>
        <w:numPr>
          <w:ilvl w:val="0"/>
          <w:numId w:val="1"/>
        </w:numPr>
        <w:spacing w:before="100" w:beforeAutospacing="1" w:line="360" w:lineRule="auto"/>
        <w:jc w:val="both"/>
        <w:rPr>
          <w:rFonts w:ascii="Times New Roman" w:hAnsi="Times New Roman"/>
          <w:sz w:val="28"/>
        </w:rPr>
      </w:pPr>
      <w:r w:rsidRPr="00FC41BB">
        <w:rPr>
          <w:rFonts w:ascii="Times New Roman" w:hAnsi="Times New Roman"/>
          <w:sz w:val="28"/>
        </w:rPr>
        <w:t>Поразмышлять самому и изучить необходимую литературу по теме исследо</w:t>
      </w:r>
      <w:r>
        <w:rPr>
          <w:rFonts w:ascii="Times New Roman" w:hAnsi="Times New Roman"/>
          <w:sz w:val="28"/>
        </w:rPr>
        <w:t>вания (книги и сеть «ИНТЕРНЕТ»).</w:t>
      </w:r>
    </w:p>
    <w:p w:rsidR="00373753" w:rsidRPr="00FC41BB" w:rsidRDefault="00373753" w:rsidP="008B5D66">
      <w:pPr>
        <w:numPr>
          <w:ilvl w:val="0"/>
          <w:numId w:val="1"/>
        </w:numPr>
        <w:spacing w:before="100" w:beforeAutospacing="1" w:line="360" w:lineRule="auto"/>
        <w:jc w:val="both"/>
        <w:rPr>
          <w:rFonts w:ascii="Times New Roman" w:hAnsi="Times New Roman"/>
          <w:sz w:val="28"/>
        </w:rPr>
      </w:pPr>
      <w:r w:rsidRPr="00FC41BB">
        <w:rPr>
          <w:rFonts w:ascii="Times New Roman" w:hAnsi="Times New Roman"/>
          <w:sz w:val="28"/>
        </w:rPr>
        <w:t>Спросить у родителей, чт</w:t>
      </w:r>
      <w:r>
        <w:rPr>
          <w:rFonts w:ascii="Times New Roman" w:hAnsi="Times New Roman"/>
          <w:sz w:val="28"/>
        </w:rPr>
        <w:t>о они думают по данному вопросу.</w:t>
      </w:r>
    </w:p>
    <w:p w:rsidR="00373753" w:rsidRPr="00FC41BB" w:rsidRDefault="00373753" w:rsidP="008B5D66">
      <w:pPr>
        <w:numPr>
          <w:ilvl w:val="0"/>
          <w:numId w:val="1"/>
        </w:numPr>
        <w:spacing w:before="100" w:beforeAutospacing="1" w:line="360" w:lineRule="auto"/>
        <w:jc w:val="both"/>
        <w:rPr>
          <w:rFonts w:ascii="Times New Roman" w:hAnsi="Times New Roman"/>
          <w:sz w:val="28"/>
        </w:rPr>
      </w:pPr>
      <w:r w:rsidRPr="00FC41BB">
        <w:rPr>
          <w:rFonts w:ascii="Times New Roman" w:hAnsi="Times New Roman"/>
          <w:sz w:val="28"/>
        </w:rPr>
        <w:t>Провести опрос одноклассник</w:t>
      </w:r>
      <w:r>
        <w:rPr>
          <w:rFonts w:ascii="Times New Roman" w:hAnsi="Times New Roman"/>
          <w:sz w:val="28"/>
        </w:rPr>
        <w:t>ов, проанализировать результаты.</w:t>
      </w:r>
    </w:p>
    <w:p w:rsidR="00373753" w:rsidRPr="00FC41BB" w:rsidRDefault="00373753" w:rsidP="008B5D66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 w:rsidRPr="00FC41BB">
        <w:rPr>
          <w:rFonts w:ascii="Times New Roman" w:hAnsi="Times New Roman"/>
          <w:sz w:val="28"/>
        </w:rPr>
        <w:t>Сделать вывод о проделанной  работе.</w:t>
      </w:r>
    </w:p>
    <w:p w:rsidR="00373753" w:rsidRPr="00FC41BB" w:rsidRDefault="00373753" w:rsidP="008B5D66">
      <w:pPr>
        <w:spacing w:line="360" w:lineRule="auto"/>
        <w:ind w:left="360"/>
        <w:rPr>
          <w:rFonts w:ascii="Times New Roman" w:hAnsi="Times New Roman"/>
          <w:sz w:val="28"/>
        </w:rPr>
      </w:pPr>
    </w:p>
    <w:p w:rsidR="00373753" w:rsidRPr="00FC41BB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8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before="100" w:beforeAutospacing="1" w:line="360" w:lineRule="auto"/>
        <w:ind w:left="360"/>
        <w:jc w:val="both"/>
        <w:rPr>
          <w:rFonts w:ascii="Times New Roman" w:hAnsi="Times New Roman"/>
          <w:b/>
          <w:sz w:val="24"/>
          <w:u w:val="single"/>
        </w:rPr>
      </w:pPr>
    </w:p>
    <w:p w:rsidR="00373753" w:rsidRDefault="00373753" w:rsidP="008B5D6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8735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87356">
        <w:rPr>
          <w:rFonts w:ascii="Times New Roman" w:hAnsi="Times New Roman"/>
          <w:b/>
          <w:sz w:val="28"/>
          <w:szCs w:val="28"/>
        </w:rPr>
        <w:t>. Основная часть</w:t>
      </w:r>
    </w:p>
    <w:p w:rsidR="00373753" w:rsidRDefault="00373753" w:rsidP="008B5D6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пчелы делают мед?</w:t>
      </w:r>
    </w:p>
    <w:p w:rsidR="00373753" w:rsidRPr="00DB26D1" w:rsidRDefault="00373753" w:rsidP="008B5D66">
      <w:pPr>
        <w:spacing w:line="360" w:lineRule="auto"/>
        <w:rPr>
          <w:rFonts w:ascii="Times New Roman" w:hAnsi="Times New Roman"/>
          <w:b/>
          <w:i/>
          <w:sz w:val="28"/>
        </w:rPr>
      </w:pPr>
      <w:r w:rsidRPr="00DB26D1">
        <w:rPr>
          <w:rFonts w:ascii="Times New Roman" w:hAnsi="Times New Roman"/>
          <w:b/>
          <w:i/>
          <w:sz w:val="28"/>
        </w:rPr>
        <w:t>1. С</w:t>
      </w:r>
      <w:r>
        <w:rPr>
          <w:rFonts w:ascii="Times New Roman" w:hAnsi="Times New Roman"/>
          <w:b/>
          <w:i/>
          <w:sz w:val="28"/>
        </w:rPr>
        <w:t>обственные  размышления.</w:t>
      </w:r>
    </w:p>
    <w:p w:rsidR="00373753" w:rsidRDefault="00373753" w:rsidP="008B5D6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DB26D1">
        <w:rPr>
          <w:rFonts w:ascii="Times New Roman" w:hAnsi="Times New Roman"/>
          <w:sz w:val="28"/>
        </w:rPr>
        <w:t>Когда я стал задумываться над этим вопросом, то передо мной встала проблема:</w:t>
      </w:r>
      <w:r>
        <w:rPr>
          <w:rFonts w:ascii="Times New Roman" w:hAnsi="Times New Roman"/>
          <w:sz w:val="28"/>
        </w:rPr>
        <w:t xml:space="preserve"> будет ли интересно другим узнать ответ на этот вопрос.</w:t>
      </w:r>
      <w:r>
        <w:t xml:space="preserve"> </w:t>
      </w:r>
      <w:r>
        <w:rPr>
          <w:rFonts w:ascii="Times New Roman" w:hAnsi="Times New Roman"/>
          <w:sz w:val="28"/>
        </w:rPr>
        <w:t xml:space="preserve">Чтобы убедиться в этом я решил провести опрос своих одноклассников и задал им  вопросы: </w:t>
      </w:r>
    </w:p>
    <w:p w:rsidR="00373753" w:rsidRPr="00E3188C" w:rsidRDefault="00373753" w:rsidP="008B5D66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E3188C">
        <w:rPr>
          <w:rFonts w:ascii="Times New Roman" w:hAnsi="Times New Roman"/>
          <w:i/>
          <w:sz w:val="28"/>
        </w:rPr>
        <w:t xml:space="preserve">1. Любите ли вы мед? </w:t>
      </w:r>
    </w:p>
    <w:p w:rsidR="00373753" w:rsidRPr="00E3188C" w:rsidRDefault="00373753" w:rsidP="008B5D66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E3188C">
        <w:rPr>
          <w:rFonts w:ascii="Times New Roman" w:hAnsi="Times New Roman"/>
          <w:i/>
          <w:sz w:val="28"/>
        </w:rPr>
        <w:t xml:space="preserve">2. Знаете ли вы, как пчелы делают мед?   </w:t>
      </w:r>
    </w:p>
    <w:p w:rsidR="00373753" w:rsidRPr="009663B8" w:rsidRDefault="00373753" w:rsidP="008B5D66">
      <w:pPr>
        <w:spacing w:line="360" w:lineRule="auto"/>
        <w:rPr>
          <w:rFonts w:ascii="Times New Roman" w:hAnsi="Times New Roman"/>
          <w:sz w:val="28"/>
          <w:szCs w:val="28"/>
        </w:rPr>
      </w:pPr>
      <w:r w:rsidRPr="009663B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9663B8">
        <w:rPr>
          <w:rFonts w:ascii="Times New Roman" w:hAnsi="Times New Roman"/>
          <w:sz w:val="28"/>
          <w:szCs w:val="28"/>
        </w:rPr>
        <w:t xml:space="preserve"> Почти все ребята, кроме двух,  любят мед, но как  пчелы делают его, ребята по этому вопросу  строят свои предположения</w:t>
      </w:r>
      <w:r>
        <w:rPr>
          <w:rFonts w:ascii="Times New Roman" w:hAnsi="Times New Roman"/>
          <w:sz w:val="28"/>
          <w:szCs w:val="28"/>
        </w:rPr>
        <w:t xml:space="preserve">, а </w:t>
      </w:r>
      <w:r w:rsidRPr="009663B8">
        <w:rPr>
          <w:rFonts w:ascii="Times New Roman" w:hAnsi="Times New Roman"/>
          <w:sz w:val="28"/>
          <w:szCs w:val="28"/>
        </w:rPr>
        <w:t>точно никто не знает.</w:t>
      </w:r>
    </w:p>
    <w:p w:rsidR="00373753" w:rsidRPr="009663B8" w:rsidRDefault="00373753" w:rsidP="008B5D66">
      <w:p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9663B8">
        <w:rPr>
          <w:rFonts w:ascii="Times New Roman" w:hAnsi="Times New Roman"/>
          <w:b/>
          <w:sz w:val="28"/>
        </w:rPr>
        <w:t xml:space="preserve">Вывод. </w:t>
      </w:r>
      <w:r w:rsidRPr="009663B8">
        <w:rPr>
          <w:rFonts w:ascii="Times New Roman" w:hAnsi="Times New Roman"/>
          <w:b/>
          <w:i/>
          <w:sz w:val="28"/>
        </w:rPr>
        <w:t>Значит, действительно, тема моего исследования будет интересна ребятам.</w:t>
      </w:r>
    </w:p>
    <w:p w:rsidR="00373753" w:rsidRPr="00E60F99" w:rsidRDefault="00373753" w:rsidP="008B5D66">
      <w:pPr>
        <w:spacing w:line="360" w:lineRule="auto"/>
        <w:rPr>
          <w:rFonts w:ascii="Times New Roman" w:hAnsi="Times New Roman"/>
          <w:b/>
          <w:i/>
          <w:sz w:val="28"/>
        </w:rPr>
      </w:pPr>
      <w:r w:rsidRPr="00E60F99">
        <w:rPr>
          <w:rFonts w:ascii="Times New Roman" w:hAnsi="Times New Roman"/>
          <w:b/>
          <w:i/>
          <w:sz w:val="28"/>
        </w:rPr>
        <w:t>2. Размышления и ответ взрослых.</w:t>
      </w:r>
    </w:p>
    <w:p w:rsidR="00373753" w:rsidRPr="008B5D66" w:rsidRDefault="00373753" w:rsidP="008B5D66">
      <w:pPr>
        <w:spacing w:line="360" w:lineRule="auto"/>
        <w:rPr>
          <w:rFonts w:ascii="Times New Roman" w:hAnsi="Times New Roman"/>
          <w:sz w:val="28"/>
        </w:rPr>
      </w:pPr>
      <w:r w:rsidRPr="008B5D66">
        <w:rPr>
          <w:rFonts w:ascii="Times New Roman" w:hAnsi="Times New Roman"/>
          <w:b/>
          <w:sz w:val="28"/>
        </w:rPr>
        <w:t xml:space="preserve">   </w:t>
      </w:r>
      <w:r>
        <w:rPr>
          <w:rFonts w:ascii="Times New Roman" w:hAnsi="Times New Roman"/>
          <w:b/>
          <w:sz w:val="28"/>
        </w:rPr>
        <w:t xml:space="preserve">      </w:t>
      </w:r>
      <w:r w:rsidRPr="008B5D66">
        <w:rPr>
          <w:rFonts w:ascii="Times New Roman" w:hAnsi="Times New Roman"/>
          <w:sz w:val="28"/>
        </w:rPr>
        <w:t>Чтобы найти ответ на данный вопрос, я обратился к помощи взрослых.</w:t>
      </w:r>
    </w:p>
    <w:p w:rsidR="00373753" w:rsidRPr="00E60F99" w:rsidRDefault="00373753" w:rsidP="00E3188C">
      <w:pPr>
        <w:spacing w:after="200" w:line="360" w:lineRule="auto"/>
        <w:rPr>
          <w:rFonts w:ascii="Times New Roman" w:hAnsi="Times New Roman" w:cs="Calibri"/>
          <w:sz w:val="28"/>
        </w:rPr>
      </w:pPr>
      <w:r w:rsidRPr="008B5D66">
        <w:rPr>
          <w:rFonts w:ascii="Times New Roman" w:hAnsi="Times New Roman"/>
          <w:sz w:val="28"/>
        </w:rPr>
        <w:t xml:space="preserve">Мама сказала, что пчелы делаю мед из нектара, который они собираю с растений. Папа добавил, что </w:t>
      </w:r>
      <w:r w:rsidRPr="008B5D66">
        <w:rPr>
          <w:rFonts w:ascii="Times New Roman" w:hAnsi="Times New Roman" w:cs="Calibri"/>
          <w:sz w:val="28"/>
        </w:rPr>
        <w:t xml:space="preserve">ротовой полости пчелы в нектар добавляется секрет слюнных желез, </w:t>
      </w:r>
      <w:r w:rsidRPr="00FC41BB">
        <w:rPr>
          <w:rFonts w:ascii="Times New Roman" w:hAnsi="Times New Roman" w:cs="Calibri"/>
          <w:sz w:val="28"/>
        </w:rPr>
        <w:t>богатый различными ферментами, которые принимают участие в превращении цветочного нектара в мед</w:t>
      </w:r>
      <w:r w:rsidRPr="008B5D66">
        <w:rPr>
          <w:rFonts w:ascii="Times New Roman" w:hAnsi="Times New Roman" w:cs="Calibri"/>
          <w:sz w:val="28"/>
        </w:rPr>
        <w:t xml:space="preserve">. Переработка нектара в мед состоит из испарения излишней воды, разложения сахара </w:t>
      </w:r>
      <w:r>
        <w:rPr>
          <w:rFonts w:ascii="Times New Roman" w:hAnsi="Times New Roman" w:cs="Calibri"/>
          <w:sz w:val="28"/>
        </w:rPr>
        <w:t xml:space="preserve">на </w:t>
      </w:r>
      <w:r w:rsidRPr="008B5D66">
        <w:rPr>
          <w:rFonts w:ascii="Times New Roman" w:hAnsi="Times New Roman" w:cs="Calibri"/>
          <w:sz w:val="28"/>
        </w:rPr>
        <w:t>глюкозу и фруктозу, придания меду кислой реакции и запечатывания заполненных медом ячеек восковыми крышечками.</w:t>
      </w:r>
      <w:r>
        <w:rPr>
          <w:rFonts w:ascii="Times New Roman" w:hAnsi="Times New Roman" w:cs="Calibri"/>
          <w:sz w:val="28"/>
        </w:rPr>
        <w:t xml:space="preserve"> И посоветовали узнать об этом точно из достоверных источников – книг или сети «Интернет».</w:t>
      </w:r>
    </w:p>
    <w:p w:rsidR="00373753" w:rsidRPr="00E60F99" w:rsidRDefault="00373753" w:rsidP="00DB26D1">
      <w:pPr>
        <w:spacing w:line="360" w:lineRule="auto"/>
        <w:rPr>
          <w:rFonts w:ascii="Times New Roman" w:hAnsi="Times New Roman"/>
          <w:b/>
          <w:i/>
          <w:sz w:val="28"/>
        </w:rPr>
      </w:pPr>
      <w:r w:rsidRPr="00E60F99">
        <w:rPr>
          <w:rFonts w:ascii="Times New Roman" w:hAnsi="Times New Roman"/>
          <w:b/>
          <w:i/>
          <w:sz w:val="28"/>
        </w:rPr>
        <w:t>3. Сведения из литературы</w:t>
      </w:r>
      <w:r>
        <w:rPr>
          <w:rFonts w:ascii="Times New Roman" w:hAnsi="Times New Roman"/>
          <w:b/>
          <w:i/>
          <w:sz w:val="28"/>
        </w:rPr>
        <w:t xml:space="preserve"> и сети «Интернет»</w:t>
      </w:r>
      <w:r w:rsidRPr="00E60F99">
        <w:rPr>
          <w:rFonts w:ascii="Times New Roman" w:hAnsi="Times New Roman"/>
          <w:b/>
          <w:i/>
          <w:sz w:val="28"/>
        </w:rPr>
        <w:t>.</w:t>
      </w:r>
    </w:p>
    <w:p w:rsidR="00373753" w:rsidRPr="00FC41BB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 w:rsidRPr="00FC41BB">
        <w:rPr>
          <w:rFonts w:ascii="Times New Roman" w:hAnsi="Times New Roman" w:cs="Calibri"/>
          <w:sz w:val="28"/>
        </w:rPr>
        <w:t xml:space="preserve">        Пчелы – единственные насекомые на Земле, которые производят продукт, пригодный для человека. Итак, источник нектара, из которого получается мед, - это медоносные растения: цветы, деревья и кустарники. Когда весной просыпаются и расцветают первые медоносы, это означает, что для пчел пришло время активной работы. </w:t>
      </w:r>
    </w:p>
    <w:p w:rsidR="00373753" w:rsidRPr="00FC41BB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 w:rsidRPr="00FC41BB">
        <w:rPr>
          <w:rFonts w:ascii="Times New Roman" w:hAnsi="Times New Roman" w:cs="Calibri"/>
          <w:sz w:val="28"/>
        </w:rPr>
        <w:t xml:space="preserve">        Первое, что делает пчела, это разыскивает цветы. Лётные пчелы по своим функциям подразделяются на пчел-разведчиц и пчел-сборщиц. Пчелы-разведчицы отыскивают источники нектара, набирают его,  а затем летят в улей и сигнализируют пчелам-сборщицам о местонахождении и природе найденного нектара при помощи своеобразного «танца-кружения», увлекая в него все большее количество пчел. После разведчица вновь устремляется к месту сбора нектара, за нею направляются из улья сборщицы, готовые на сбор корма.</w:t>
      </w:r>
    </w:p>
    <w:p w:rsidR="00373753" w:rsidRPr="00FC41BB" w:rsidRDefault="00373753">
      <w:pPr>
        <w:spacing w:after="200" w:line="276" w:lineRule="auto"/>
        <w:rPr>
          <w:sz w:val="28"/>
        </w:rPr>
      </w:pPr>
      <w:r>
        <w:rPr>
          <w:sz w:val="28"/>
        </w:rPr>
        <w:t xml:space="preserve">     </w:t>
      </w:r>
      <w:r w:rsidRPr="00FC41BB">
        <w:rPr>
          <w:sz w:val="28"/>
        </w:rPr>
        <w:t xml:space="preserve">  </w:t>
      </w:r>
      <w:r w:rsidRPr="00FC41BB">
        <w:rPr>
          <w:sz w:val="28"/>
        </w:rPr>
        <w:object w:dxaOrig="2250" w:dyaOrig="2250">
          <v:rect id="rectole0000000000" o:spid="_x0000_i1026" style="width:112.5pt;height:112.5pt" o:ole="" o:preferrelative="t" stroked="f">
            <v:imagedata r:id="rId6" o:title=""/>
          </v:rect>
          <o:OLEObject Type="Embed" ProgID="StaticMetafile" ShapeID="rectole0000000000" DrawAspect="Content" ObjectID="_1288649133" r:id="rId7"/>
        </w:object>
      </w:r>
      <w:r w:rsidRPr="00FC41BB">
        <w:rPr>
          <w:sz w:val="28"/>
        </w:rPr>
        <w:t xml:space="preserve">                </w:t>
      </w:r>
      <w:r w:rsidRPr="00FC41BB">
        <w:rPr>
          <w:sz w:val="28"/>
        </w:rPr>
        <w:object w:dxaOrig="2250" w:dyaOrig="2250">
          <v:rect id="rectole0000000002" o:spid="_x0000_i1027" style="width:126pt;height:112.5pt" o:ole="" o:preferrelative="t" stroked="f">
            <v:imagedata r:id="rId8" o:title=""/>
          </v:rect>
          <o:OLEObject Type="Embed" ProgID="StaticMetafile" ShapeID="rectole0000000002" DrawAspect="Content" ObjectID="_1288649134" r:id="rId9"/>
        </w:object>
      </w:r>
      <w:r w:rsidRPr="00FC41BB">
        <w:rPr>
          <w:sz w:val="28"/>
        </w:rPr>
        <w:t xml:space="preserve">            </w:t>
      </w:r>
      <w:r w:rsidRPr="00FC41BB">
        <w:rPr>
          <w:sz w:val="28"/>
        </w:rPr>
        <w:object w:dxaOrig="2250" w:dyaOrig="2250">
          <v:rect id="rectole0000000001" o:spid="_x0000_i1028" style="width:112.5pt;height:110.25pt" o:ole="" o:preferrelative="t" stroked="f">
            <v:imagedata r:id="rId10" o:title=""/>
          </v:rect>
          <o:OLEObject Type="Embed" ProgID="StaticMetafile" ShapeID="rectole0000000001" DrawAspect="Content" ObjectID="_1288649135" r:id="rId11"/>
        </w:object>
      </w:r>
    </w:p>
    <w:p w:rsidR="00373753" w:rsidRPr="00FC41BB" w:rsidRDefault="00373753">
      <w:pPr>
        <w:spacing w:after="200" w:line="276" w:lineRule="auto"/>
        <w:rPr>
          <w:rFonts w:ascii="Times New Roman" w:hAnsi="Times New Roman" w:cs="Calibri"/>
          <w:sz w:val="28"/>
        </w:rPr>
      </w:pPr>
      <w:r w:rsidRPr="00FC41BB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       </w:t>
      </w:r>
      <w:r w:rsidRPr="00FC41BB">
        <w:rPr>
          <w:rFonts w:ascii="Times New Roman" w:hAnsi="Times New Roman"/>
          <w:sz w:val="28"/>
        </w:rPr>
        <w:t xml:space="preserve">Каштан                               </w:t>
      </w:r>
      <w:r>
        <w:rPr>
          <w:rFonts w:ascii="Times New Roman" w:hAnsi="Times New Roman"/>
          <w:sz w:val="28"/>
        </w:rPr>
        <w:t xml:space="preserve">            </w:t>
      </w:r>
      <w:r w:rsidRPr="00FC41B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                        </w:t>
      </w:r>
      <w:r w:rsidRPr="00FC41BB">
        <w:rPr>
          <w:rFonts w:ascii="Times New Roman" w:hAnsi="Times New Roman"/>
          <w:sz w:val="28"/>
        </w:rPr>
        <w:t>Донник</w:t>
      </w:r>
    </w:p>
    <w:p w:rsidR="00373753" w:rsidRPr="003B6524" w:rsidRDefault="00373753" w:rsidP="00E60F99">
      <w:pPr>
        <w:spacing w:after="200" w:line="360" w:lineRule="auto"/>
        <w:rPr>
          <w:sz w:val="28"/>
        </w:rPr>
      </w:pPr>
      <w:r w:rsidRPr="00FC41BB">
        <w:rPr>
          <w:rFonts w:ascii="Times New Roman" w:hAnsi="Times New Roman" w:cs="Calibri"/>
          <w:sz w:val="28"/>
        </w:rPr>
        <w:t xml:space="preserve">            Нектар пчела собирает при помощи хоботка. Опускаясь на цветок, пчела с помощью органов вкуса, которые имеются у нее на ножках, определяет, есть в нем нектар или нет. В ротовой полости пчелы в нектар добавляется секрет слюнных желез, богатый различными ферментами, которые принимают участие в превращении цветочного нектара в мед.</w:t>
      </w:r>
      <w:r w:rsidRPr="00E3188C">
        <w:rPr>
          <w:sz w:val="28"/>
        </w:rPr>
        <w:t xml:space="preserve"> </w:t>
      </w:r>
      <w:r>
        <w:rPr>
          <w:sz w:val="28"/>
        </w:rPr>
        <w:t xml:space="preserve">                                                          </w:t>
      </w:r>
      <w:r w:rsidRPr="00FC41BB">
        <w:rPr>
          <w:sz w:val="28"/>
        </w:rPr>
        <w:object w:dxaOrig="2250" w:dyaOrig="2250">
          <v:rect id="rectole0000000004" o:spid="_x0000_i1029" style="width:114.75pt;height:112.5pt" o:ole="" o:preferrelative="t" stroked="f">
            <v:imagedata r:id="rId12" o:title=""/>
          </v:rect>
          <o:OLEObject Type="Embed" ProgID="StaticMetafile" ShapeID="rectole0000000004" DrawAspect="Content" ObjectID="_1288649136" r:id="rId13"/>
        </w:object>
      </w:r>
      <w:r>
        <w:rPr>
          <w:sz w:val="28"/>
        </w:rPr>
        <w:t xml:space="preserve">       </w:t>
      </w:r>
      <w:r>
        <w:object w:dxaOrig="4259" w:dyaOrig="2654">
          <v:rect id="rectole0000000015" o:spid="_x0000_i1030" style="width:138.75pt;height:111.75pt" o:ole="" o:preferrelative="t" stroked="f">
            <v:imagedata r:id="rId14" o:title=""/>
          </v:rect>
          <o:OLEObject Type="Embed" ProgID="StaticMetafile" ShapeID="rectole0000000015" DrawAspect="Content" ObjectID="_1288649137" r:id="rId15"/>
        </w:object>
      </w:r>
      <w:r>
        <w:t xml:space="preserve">        </w:t>
      </w:r>
      <w:r w:rsidRPr="00FC41BB">
        <w:rPr>
          <w:sz w:val="28"/>
        </w:rPr>
        <w:object w:dxaOrig="2250" w:dyaOrig="2250">
          <v:rect id="rectole0000000003" o:spid="_x0000_i1031" style="width:130.5pt;height:112.5pt" o:ole="" o:preferrelative="t" stroked="f">
            <v:imagedata r:id="rId16" o:title=""/>
          </v:rect>
          <o:OLEObject Type="Embed" ProgID="StaticMetafile" ShapeID="rectole0000000003" DrawAspect="Content" ObjectID="_1288649138" r:id="rId17"/>
        </w:object>
      </w:r>
    </w:p>
    <w:p w:rsidR="00373753" w:rsidRPr="00FC41BB" w:rsidRDefault="00373753" w:rsidP="00E60F99">
      <w:pPr>
        <w:spacing w:after="200" w:line="360" w:lineRule="auto"/>
        <w:rPr>
          <w:rFonts w:ascii="Times New Roman" w:hAnsi="Times New Roman" w:cs="Calibri"/>
          <w:sz w:val="28"/>
          <w:u w:val="dotted"/>
        </w:rPr>
      </w:pPr>
      <w:r w:rsidRPr="00FC41BB">
        <w:rPr>
          <w:rFonts w:ascii="Times New Roman" w:hAnsi="Times New Roman" w:cs="Calibri"/>
          <w:sz w:val="28"/>
        </w:rPr>
        <w:t xml:space="preserve">             Пчелы, принесшие нектар в улей, сами его в ячейки сот не складывают, а передают одной или нескольким молодым ульевым пчелам-приемщицам, которые занимаются в пчелиной семье приемом нектара и последующей его переработкой. </w:t>
      </w:r>
      <w:r w:rsidRPr="00FC41BB">
        <w:rPr>
          <w:rFonts w:ascii="Times New Roman" w:hAnsi="Times New Roman" w:cs="Calibri"/>
          <w:sz w:val="28"/>
          <w:u w:val="dotted"/>
        </w:rPr>
        <w:t>Переработка нектара в мед состоит из испарения излишней воды, разложения сахара (сахарозы) на простые сахара (глюкозу и фруктозу), придания меду кислой реакции и запечатывания заполненных медом ячеек восковыми крышечками.</w:t>
      </w:r>
    </w:p>
    <w:p w:rsidR="00373753" w:rsidRPr="00FC41BB" w:rsidRDefault="00373753">
      <w:pPr>
        <w:spacing w:after="200"/>
        <w:rPr>
          <w:rFonts w:cs="Calibri"/>
          <w:sz w:val="28"/>
        </w:rPr>
      </w:pPr>
      <w:r>
        <w:t xml:space="preserve">                                                  </w:t>
      </w:r>
      <w:r>
        <w:object w:dxaOrig="4124" w:dyaOrig="2745">
          <v:rect id="rectole0000000014" o:spid="_x0000_i1032" style="width:206.25pt;height:137.25pt" o:ole="" o:preferrelative="t" stroked="f">
            <v:imagedata r:id="rId18" o:title=""/>
          </v:rect>
          <o:OLEObject Type="Embed" ProgID="StaticMetafile" ShapeID="rectole0000000014" DrawAspect="Content" ObjectID="_1288649139" r:id="rId19"/>
        </w:object>
      </w:r>
      <w:r>
        <w:rPr>
          <w:sz w:val="28"/>
        </w:rPr>
        <w:t xml:space="preserve">               </w:t>
      </w:r>
      <w:r w:rsidRPr="00FC41BB">
        <w:rPr>
          <w:sz w:val="28"/>
        </w:rPr>
        <w:t xml:space="preserve"> </w:t>
      </w:r>
      <w:r w:rsidRPr="00FC41BB">
        <w:rPr>
          <w:rFonts w:cs="Calibri"/>
          <w:sz w:val="28"/>
        </w:rPr>
        <w:t xml:space="preserve">         </w:t>
      </w:r>
    </w:p>
    <w:p w:rsidR="00373753" w:rsidRPr="00FC41BB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 w:rsidRPr="00FC41BB">
        <w:rPr>
          <w:rFonts w:cs="Calibri"/>
          <w:sz w:val="28"/>
        </w:rPr>
        <w:t xml:space="preserve">         </w:t>
      </w:r>
      <w:r w:rsidRPr="00FC41BB">
        <w:rPr>
          <w:rFonts w:ascii="Times New Roman" w:hAnsi="Times New Roman" w:cs="Calibri"/>
          <w:sz w:val="28"/>
        </w:rPr>
        <w:t>Нектар в среднем содержит 50% сахара и столько же воды. Излишнюю воду пчелы удаляют из нектара простым испарением. Для этого пчелы раскладывают в ячейки небольшие капельки нектара, заполняя постепенно им ячейки не более чем на четверть объема. Новые порции нектара пчелы подвешивают в виде маленьких капелек к верхней стенке ячеек. Одновременно пчелы увеличивают вентиляцию улья, удаляя воздух, насыщенный водяными парами. По мере сгущения нектара пчелы неоднократно переносят его из одних ячеек в другие. Созревающий мед они переносят в верхнюю часть сот, подальше от летка, наполняя им ячейки доверху.</w:t>
      </w:r>
    </w:p>
    <w:p w:rsidR="00373753" w:rsidRPr="00FC41BB" w:rsidRDefault="00373753">
      <w:pPr>
        <w:spacing w:after="200"/>
        <w:rPr>
          <w:rFonts w:cs="Calibri"/>
          <w:sz w:val="28"/>
        </w:rPr>
      </w:pPr>
      <w:r>
        <w:rPr>
          <w:sz w:val="28"/>
        </w:rPr>
        <w:t xml:space="preserve">             </w:t>
      </w:r>
      <w:r w:rsidRPr="00FC41BB">
        <w:rPr>
          <w:sz w:val="28"/>
        </w:rPr>
        <w:t xml:space="preserve">  </w:t>
      </w:r>
      <w:r w:rsidRPr="00FC41BB">
        <w:rPr>
          <w:sz w:val="28"/>
        </w:rPr>
        <w:object w:dxaOrig="2250" w:dyaOrig="2250">
          <v:rect id="rectole0000000005" o:spid="_x0000_i1033" style="width:112.5pt;height:112.5pt" o:ole="" o:preferrelative="t" stroked="f">
            <v:imagedata r:id="rId20" o:title=""/>
          </v:rect>
          <o:OLEObject Type="Embed" ProgID="StaticMetafile" ShapeID="rectole0000000005" DrawAspect="Content" ObjectID="_1288649140" r:id="rId21"/>
        </w:object>
      </w:r>
      <w:r w:rsidRPr="00FC41BB">
        <w:rPr>
          <w:rFonts w:cs="Calibri"/>
          <w:sz w:val="28"/>
        </w:rPr>
        <w:t xml:space="preserve">     </w:t>
      </w:r>
      <w:r w:rsidRPr="00FC41BB">
        <w:rPr>
          <w:sz w:val="28"/>
        </w:rPr>
        <w:object w:dxaOrig="2250" w:dyaOrig="2250">
          <v:rect id="rectole0000000006" o:spid="_x0000_i1034" style="width:112.5pt;height:112.5pt" o:ole="" o:preferrelative="t" stroked="f">
            <v:imagedata r:id="rId22" o:title=""/>
          </v:rect>
          <o:OLEObject Type="Embed" ProgID="StaticMetafile" ShapeID="rectole0000000006" DrawAspect="Content" ObjectID="_1288649141" r:id="rId23"/>
        </w:object>
      </w:r>
      <w:r w:rsidRPr="00FC41BB">
        <w:rPr>
          <w:sz w:val="28"/>
        </w:rPr>
        <w:t xml:space="preserve">     </w:t>
      </w:r>
      <w:r w:rsidRPr="00FC41BB">
        <w:rPr>
          <w:rFonts w:cs="Calibri"/>
          <w:sz w:val="28"/>
        </w:rPr>
        <w:t xml:space="preserve"> </w:t>
      </w:r>
      <w:r w:rsidRPr="00FC41BB">
        <w:rPr>
          <w:sz w:val="28"/>
        </w:rPr>
        <w:object w:dxaOrig="2250" w:dyaOrig="2250">
          <v:rect id="rectole0000000007" o:spid="_x0000_i1035" style="width:112.5pt;height:112.5pt" o:ole="" o:preferrelative="t" stroked="f">
            <v:imagedata r:id="rId24" o:title=""/>
          </v:rect>
          <o:OLEObject Type="Embed" ProgID="StaticMetafile" ShapeID="rectole0000000007" DrawAspect="Content" ObjectID="_1288649142" r:id="rId25"/>
        </w:object>
      </w:r>
    </w:p>
    <w:p w:rsidR="00373753" w:rsidRPr="00FC41BB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</w:t>
      </w:r>
      <w:r w:rsidRPr="00FC41BB">
        <w:rPr>
          <w:rFonts w:ascii="Times New Roman" w:hAnsi="Times New Roman" w:cs="Calibri"/>
          <w:sz w:val="28"/>
        </w:rPr>
        <w:t>Разложение сахарозы на глюкозу и фруктозу происходит под влиянием фермента инвертазы.</w:t>
      </w:r>
    </w:p>
    <w:p w:rsidR="00373753" w:rsidRPr="00FC41BB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 w:rsidRPr="00FC41BB">
        <w:rPr>
          <w:rFonts w:ascii="Times New Roman" w:hAnsi="Times New Roman" w:cs="Calibri"/>
          <w:sz w:val="28"/>
        </w:rPr>
        <w:t>ИНВЕРТАЗА - САХАРАЗА – фермент, катализирующий гидролиз (распад, разложение) сахарозы на глюкозу и фруктозу. Широко распространен у микроорганизмов, обнаруживается также у растений, насекомых и  животных.</w:t>
      </w:r>
      <w:r>
        <w:rPr>
          <w:rFonts w:ascii="Times New Roman" w:hAnsi="Times New Roman" w:cs="Calibri"/>
          <w:sz w:val="28"/>
        </w:rPr>
        <w:t xml:space="preserve"> </w:t>
      </w:r>
      <w:r w:rsidRPr="00FC41BB">
        <w:rPr>
          <w:rFonts w:ascii="Times New Roman" w:hAnsi="Times New Roman" w:cs="Calibri"/>
          <w:sz w:val="28"/>
        </w:rPr>
        <w:t xml:space="preserve">(Источник: «Микробиология: словарь терминов», Фирсов Н.Н., М: Дрофа, </w:t>
      </w:r>
      <w:smartTag w:uri="urn:schemas-microsoft-com:office:smarttags" w:element="metricconverter">
        <w:smartTagPr>
          <w:attr w:name="ProductID" w:val="2006 г"/>
        </w:smartTagPr>
        <w:r w:rsidRPr="00FC41BB">
          <w:rPr>
            <w:rFonts w:ascii="Times New Roman" w:hAnsi="Times New Roman" w:cs="Calibri"/>
            <w:sz w:val="28"/>
          </w:rPr>
          <w:t>2006 г</w:t>
        </w:r>
      </w:smartTag>
      <w:r w:rsidRPr="00FC41BB">
        <w:rPr>
          <w:rFonts w:ascii="Times New Roman" w:hAnsi="Times New Roman" w:cs="Calibri"/>
          <w:sz w:val="28"/>
        </w:rPr>
        <w:t>.)</w:t>
      </w:r>
    </w:p>
    <w:p w:rsidR="00373753" w:rsidRPr="00FC41BB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 w:rsidRPr="00FC41BB">
        <w:rPr>
          <w:rFonts w:ascii="Times New Roman" w:hAnsi="Times New Roman" w:cs="Calibri"/>
          <w:sz w:val="28"/>
        </w:rPr>
        <w:t xml:space="preserve"> </w:t>
      </w:r>
      <w:r>
        <w:rPr>
          <w:rFonts w:ascii="Times New Roman" w:hAnsi="Times New Roman" w:cs="Calibri"/>
          <w:sz w:val="28"/>
        </w:rPr>
        <w:t xml:space="preserve">        </w:t>
      </w:r>
      <w:r w:rsidRPr="00FC41BB">
        <w:rPr>
          <w:rFonts w:ascii="Times New Roman" w:hAnsi="Times New Roman" w:cs="Calibri"/>
          <w:sz w:val="28"/>
        </w:rPr>
        <w:t>Набрав каплю нектара, пчела несколько раз выпускает жидкость на выпрямленный хоботок и затем снова всасывает ее в медовый зобик. При этом каждый раз нектар смешивается с секретом, выделяемым пчелами, и соприкасается с кислородом, который необходим для нормального хода гидролиза в меде. Под влиянием попавших в нектар ферментов гидролиз сахарозы продолжается и в меде, сложенном в ячейки. В результате данного процесса в составе меда присутствует 70-75% натуральных легкоусвояемых сахаров - глюкозы и фруктозы и только 1-4% - сахарозы.</w:t>
      </w:r>
    </w:p>
    <w:p w:rsidR="00373753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</w:t>
      </w:r>
      <w:r w:rsidRPr="00FC41BB">
        <w:rPr>
          <w:rFonts w:ascii="Times New Roman" w:hAnsi="Times New Roman" w:cs="Calibri"/>
          <w:sz w:val="28"/>
        </w:rPr>
        <w:t>Когда мед «созрел», т.е. количество влаги в нем осталось менее 21%, пчелы запечатывают ячейки с медом восковыми крышечками. Такой мед называется зрелым, и он готов к употреблению.</w:t>
      </w:r>
    </w:p>
    <w:p w:rsidR="00373753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                               </w:t>
      </w:r>
      <w:r>
        <w:object w:dxaOrig="3000" w:dyaOrig="3780">
          <v:rect id="rectole0000000012" o:spid="_x0000_i1036" style="width:130.5pt;height:145.5pt" o:ole="" o:preferrelative="t" stroked="f">
            <v:imagedata r:id="rId26" o:title=""/>
          </v:rect>
          <o:OLEObject Type="Embed" ProgID="StaticMetafile" ShapeID="rectole0000000012" DrawAspect="Content" ObjectID="_1288649143" r:id="rId27"/>
        </w:object>
      </w:r>
    </w:p>
    <w:p w:rsidR="00373753" w:rsidRDefault="00373753" w:rsidP="00E60F99">
      <w:pPr>
        <w:spacing w:after="200" w:line="360" w:lineRule="auto"/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               </w:t>
      </w:r>
    </w:p>
    <w:p w:rsidR="00373753" w:rsidRPr="00E60F99" w:rsidRDefault="00373753" w:rsidP="00E60F99">
      <w:pPr>
        <w:spacing w:after="200" w:line="360" w:lineRule="auto"/>
        <w:rPr>
          <w:rFonts w:ascii="Times New Roman" w:hAnsi="Times New Roman" w:cs="Calibri"/>
          <w:b/>
          <w:i/>
          <w:sz w:val="28"/>
        </w:rPr>
      </w:pPr>
      <w:r w:rsidRPr="00E60F99">
        <w:rPr>
          <w:rStyle w:val="apple-style-span"/>
          <w:rFonts w:ascii="Times New Roman" w:hAnsi="Times New Roman"/>
          <w:b/>
          <w:sz w:val="28"/>
        </w:rPr>
        <w:t>Вывод</w:t>
      </w:r>
      <w:r w:rsidRPr="00E60F99">
        <w:rPr>
          <w:rStyle w:val="apple-style-span"/>
          <w:rFonts w:ascii="Times New Roman" w:hAnsi="Times New Roman"/>
          <w:b/>
          <w:i/>
          <w:sz w:val="28"/>
        </w:rPr>
        <w:t>.  Действительно, взрослые оказались правы, что процесс переработки нектара в мед очень сложен и подчинен законам жизни пчел.</w:t>
      </w:r>
    </w:p>
    <w:p w:rsidR="00373753" w:rsidRPr="00FC41BB" w:rsidRDefault="00373753">
      <w:pPr>
        <w:spacing w:after="200" w:line="276" w:lineRule="auto"/>
        <w:rPr>
          <w:rFonts w:ascii="Times New Roman" w:hAnsi="Times New Roman" w:cs="Calibri"/>
          <w:sz w:val="28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 w:rsidP="00385B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85B9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85B9A">
        <w:rPr>
          <w:rFonts w:ascii="Times New Roman" w:hAnsi="Times New Roman"/>
          <w:b/>
          <w:sz w:val="28"/>
          <w:szCs w:val="28"/>
        </w:rPr>
        <w:t xml:space="preserve"> Заключение</w:t>
      </w:r>
    </w:p>
    <w:p w:rsidR="00373753" w:rsidRPr="001835BD" w:rsidRDefault="00373753" w:rsidP="001835BD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</w:rPr>
      </w:pPr>
      <w:r w:rsidRPr="001835BD">
        <w:rPr>
          <w:rFonts w:ascii="Times New Roman" w:hAnsi="Times New Roman"/>
          <w:sz w:val="28"/>
        </w:rPr>
        <w:t xml:space="preserve">       В ходе данного исследования,  мной была изучена литература по теме,  выявлено мнение родителей и одноклассников. Главное:</w:t>
      </w:r>
      <w:r>
        <w:rPr>
          <w:rFonts w:ascii="Times New Roman" w:hAnsi="Times New Roman"/>
          <w:sz w:val="28"/>
        </w:rPr>
        <w:t xml:space="preserve"> цель достигнута и</w:t>
      </w:r>
      <w:r w:rsidRPr="001835BD">
        <w:rPr>
          <w:rFonts w:ascii="Times New Roman" w:hAnsi="Times New Roman"/>
          <w:sz w:val="28"/>
        </w:rPr>
        <w:t xml:space="preserve"> теперь я знаю, Как пчелы делают мед, и обязательно поделюсь своими познаниями с одноклассниками, рассказав им об удивительной  и трудоемкой жизни пчел, о «фабрике» изготовления меда - </w:t>
      </w:r>
      <w:r w:rsidRPr="001835BD">
        <w:rPr>
          <w:rFonts w:ascii="Times New Roman" w:hAnsi="Times New Roman" w:cs="Calibri"/>
          <w:sz w:val="28"/>
        </w:rPr>
        <w:t>вкусного и питательного продукта.</w:t>
      </w:r>
    </w:p>
    <w:p w:rsidR="00373753" w:rsidRPr="004A2215" w:rsidRDefault="00373753" w:rsidP="006B4085">
      <w:pPr>
        <w:spacing w:after="200" w:line="276" w:lineRule="auto"/>
      </w:pPr>
      <w:r>
        <w:t xml:space="preserve">                                                               </w:t>
      </w:r>
      <w:r>
        <w:pict>
          <v:shape id="_x0000_i1037" type="#_x0000_t75" style="width:178.5pt;height:162.75pt">
            <v:imagedata r:id="rId5" o:title=""/>
          </v:shape>
        </w:pict>
      </w:r>
      <w:r>
        <w:t xml:space="preserve">   </w:t>
      </w:r>
    </w:p>
    <w:p w:rsidR="00373753" w:rsidRDefault="00373753" w:rsidP="006B4085">
      <w:pPr>
        <w:spacing w:after="200" w:line="276" w:lineRule="auto"/>
        <w:rPr>
          <w:rFonts w:ascii="Times New Roman" w:hAnsi="Times New Roman" w:cs="Calibri"/>
          <w:sz w:val="24"/>
        </w:rPr>
      </w:pPr>
      <w:r>
        <w:t xml:space="preserve">   </w:t>
      </w:r>
    </w:p>
    <w:p w:rsidR="00373753" w:rsidRPr="005B44DC" w:rsidRDefault="00373753" w:rsidP="00C30F67">
      <w:pPr>
        <w:spacing w:after="200" w:line="276" w:lineRule="auto"/>
        <w:rPr>
          <w:rFonts w:ascii="Times New Roman" w:hAnsi="Times New Roman" w:cs="Calibri"/>
          <w:b/>
          <w:i/>
          <w:sz w:val="28"/>
        </w:rPr>
      </w:pPr>
      <w:r>
        <w:rPr>
          <w:rFonts w:ascii="Times New Roman" w:hAnsi="Times New Roman" w:cs="Calibri"/>
          <w:i/>
          <w:sz w:val="28"/>
        </w:rPr>
        <w:t xml:space="preserve">        </w:t>
      </w:r>
      <w:r>
        <w:rPr>
          <w:rFonts w:ascii="Times New Roman" w:hAnsi="Times New Roman" w:cs="Calibri"/>
          <w:i/>
          <w:sz w:val="28"/>
          <w:lang w:val="en-US"/>
        </w:rPr>
        <w:t>P</w:t>
      </w:r>
      <w:r w:rsidRPr="005B44DC">
        <w:rPr>
          <w:rFonts w:ascii="Times New Roman" w:hAnsi="Times New Roman" w:cs="Calibri"/>
          <w:i/>
          <w:sz w:val="28"/>
        </w:rPr>
        <w:t>.</w:t>
      </w:r>
      <w:r>
        <w:rPr>
          <w:rFonts w:ascii="Times New Roman" w:hAnsi="Times New Roman" w:cs="Calibri"/>
          <w:i/>
          <w:sz w:val="28"/>
          <w:lang w:val="en-US"/>
        </w:rPr>
        <w:t>S</w:t>
      </w:r>
      <w:r w:rsidRPr="005B44DC">
        <w:rPr>
          <w:rFonts w:ascii="Times New Roman" w:hAnsi="Times New Roman" w:cs="Calibri"/>
          <w:i/>
          <w:sz w:val="28"/>
        </w:rPr>
        <w:t>.</w:t>
      </w:r>
      <w:r>
        <w:rPr>
          <w:rFonts w:ascii="Times New Roman" w:hAnsi="Times New Roman" w:cs="Calibri"/>
          <w:i/>
          <w:sz w:val="28"/>
        </w:rPr>
        <w:t xml:space="preserve">   </w:t>
      </w:r>
      <w:r w:rsidRPr="005B44DC">
        <w:rPr>
          <w:rFonts w:ascii="Times New Roman" w:hAnsi="Times New Roman" w:cs="Calibri"/>
          <w:b/>
          <w:i/>
          <w:sz w:val="28"/>
        </w:rPr>
        <w:t xml:space="preserve">Бог создал пчёл именно для человека. </w:t>
      </w:r>
    </w:p>
    <w:p w:rsidR="00373753" w:rsidRPr="005B44DC" w:rsidRDefault="00373753" w:rsidP="00C30F67">
      <w:pPr>
        <w:spacing w:after="200" w:line="276" w:lineRule="auto"/>
        <w:rPr>
          <w:rFonts w:ascii="Times New Roman" w:hAnsi="Times New Roman" w:cs="Calibri"/>
          <w:i/>
          <w:sz w:val="28"/>
        </w:rPr>
      </w:pPr>
      <w:r>
        <w:rPr>
          <w:rFonts w:ascii="Times New Roman" w:hAnsi="Times New Roman" w:cs="Calibri"/>
          <w:i/>
          <w:sz w:val="28"/>
        </w:rPr>
        <w:t xml:space="preserve">     </w:t>
      </w:r>
      <w:r w:rsidRPr="005B44DC">
        <w:rPr>
          <w:rFonts w:ascii="Times New Roman" w:hAnsi="Times New Roman" w:cs="Calibri"/>
          <w:i/>
          <w:sz w:val="28"/>
        </w:rPr>
        <w:t xml:space="preserve"> Мед содержит фруктозу и глюкозу, а также ряд минералов (калий, магний, кальций, серу, хлор, натрий, фосфат и железо). Кроме того, мед богат витаминами B1, B2, B6, B3, B5 и C. Концентрация этих полезных веществ в меде зависит от качества нектара и пыльцы.</w:t>
      </w:r>
      <w:r>
        <w:rPr>
          <w:rFonts w:ascii="Times New Roman" w:hAnsi="Times New Roman" w:cs="Calibri"/>
          <w:i/>
          <w:sz w:val="28"/>
        </w:rPr>
        <w:t xml:space="preserve"> </w:t>
      </w:r>
      <w:r w:rsidRPr="005B44DC">
        <w:rPr>
          <w:rFonts w:ascii="Times New Roman" w:hAnsi="Times New Roman" w:cs="Calibri"/>
          <w:i/>
          <w:sz w:val="28"/>
        </w:rPr>
        <w:t>Кроме незначительного количества меди, йода и цинка, мед также содержит некоторые натуральные гормоны. В мёд не может пробраться ни один микроб и ни одна вредная м</w:t>
      </w:r>
      <w:r>
        <w:rPr>
          <w:rFonts w:ascii="Times New Roman" w:hAnsi="Times New Roman" w:cs="Calibri"/>
          <w:i/>
          <w:sz w:val="28"/>
        </w:rPr>
        <w:t>олекула, в мёде есть витамины В13 и В</w:t>
      </w:r>
      <w:r w:rsidRPr="005B44DC">
        <w:rPr>
          <w:rFonts w:ascii="Times New Roman" w:hAnsi="Times New Roman" w:cs="Calibri"/>
          <w:i/>
          <w:sz w:val="28"/>
        </w:rPr>
        <w:t>14, эти витамины ни в каком продукте ещё не зафиксированы.</w:t>
      </w:r>
    </w:p>
    <w:p w:rsidR="00373753" w:rsidRPr="009C472B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Pr="005B44DC" w:rsidRDefault="00373753" w:rsidP="00385B9A"/>
    <w:p w:rsidR="00373753" w:rsidRDefault="00373753" w:rsidP="001835BD">
      <w:pPr>
        <w:jc w:val="center"/>
        <w:rPr>
          <w:rFonts w:ascii="Times New Roman" w:hAnsi="Times New Roman"/>
          <w:b/>
          <w:sz w:val="28"/>
          <w:szCs w:val="44"/>
        </w:rPr>
      </w:pPr>
      <w:r w:rsidRPr="001835BD">
        <w:rPr>
          <w:rFonts w:ascii="Times New Roman" w:hAnsi="Times New Roman"/>
          <w:b/>
          <w:sz w:val="28"/>
          <w:szCs w:val="44"/>
        </w:rPr>
        <w:t>Литература</w:t>
      </w:r>
    </w:p>
    <w:p w:rsidR="00373753" w:rsidRPr="00E3188C" w:rsidRDefault="00373753" w:rsidP="00E3188C">
      <w:pPr>
        <w:spacing w:line="360" w:lineRule="auto"/>
        <w:rPr>
          <w:rFonts w:ascii="Times New Roman" w:hAnsi="Times New Roman"/>
          <w:sz w:val="28"/>
          <w:szCs w:val="44"/>
        </w:rPr>
      </w:pPr>
      <w:r w:rsidRPr="00E3188C">
        <w:rPr>
          <w:rFonts w:ascii="Times New Roman" w:hAnsi="Times New Roman"/>
          <w:sz w:val="28"/>
          <w:szCs w:val="44"/>
        </w:rPr>
        <w:t>Сеть «Интернет»</w:t>
      </w:r>
    </w:p>
    <w:p w:rsidR="00373753" w:rsidRPr="00FC41BB" w:rsidRDefault="00373753" w:rsidP="00E3188C">
      <w:pPr>
        <w:spacing w:after="200" w:line="360" w:lineRule="auto"/>
        <w:rPr>
          <w:rFonts w:ascii="Times New Roman" w:hAnsi="Times New Roman" w:cs="Calibri"/>
          <w:sz w:val="28"/>
        </w:rPr>
      </w:pPr>
      <w:r>
        <w:rPr>
          <w:rFonts w:ascii="Times New Roman" w:hAnsi="Times New Roman" w:cs="Calibri"/>
          <w:sz w:val="28"/>
        </w:rPr>
        <w:t xml:space="preserve">Фирсов Н.Н. </w:t>
      </w:r>
      <w:r w:rsidRPr="00FC41BB">
        <w:rPr>
          <w:rFonts w:ascii="Times New Roman" w:hAnsi="Times New Roman" w:cs="Calibri"/>
          <w:sz w:val="28"/>
        </w:rPr>
        <w:t>«Микробиология</w:t>
      </w:r>
      <w:r>
        <w:rPr>
          <w:rFonts w:ascii="Times New Roman" w:hAnsi="Times New Roman" w:cs="Calibri"/>
          <w:sz w:val="28"/>
        </w:rPr>
        <w:t>: словарь терминов»</w:t>
      </w:r>
      <w:r w:rsidRPr="00FC41BB">
        <w:rPr>
          <w:rFonts w:ascii="Times New Roman" w:hAnsi="Times New Roman" w:cs="Calibri"/>
          <w:sz w:val="28"/>
        </w:rPr>
        <w:t>, М: Дрофа, 2006 г</w:t>
      </w:r>
      <w:r>
        <w:rPr>
          <w:rFonts w:ascii="Times New Roman" w:hAnsi="Times New Roman" w:cs="Calibri"/>
          <w:sz w:val="28"/>
        </w:rPr>
        <w:t>.</w:t>
      </w:r>
    </w:p>
    <w:p w:rsidR="00373753" w:rsidRDefault="00373753" w:rsidP="00E3188C">
      <w:pPr>
        <w:spacing w:after="200" w:line="360" w:lineRule="auto"/>
        <w:rPr>
          <w:rFonts w:ascii="Times New Roman" w:hAnsi="Times New Roman" w:cs="Calibri"/>
          <w:sz w:val="24"/>
        </w:rPr>
      </w:pPr>
    </w:p>
    <w:p w:rsidR="00373753" w:rsidRDefault="00373753" w:rsidP="00E3188C">
      <w:pPr>
        <w:spacing w:after="200" w:line="360" w:lineRule="auto"/>
        <w:rPr>
          <w:rFonts w:ascii="Times New Roman" w:hAnsi="Times New Roman" w:cs="Calibri"/>
          <w:sz w:val="24"/>
        </w:rPr>
      </w:pPr>
    </w:p>
    <w:p w:rsidR="00373753" w:rsidRDefault="00373753" w:rsidP="00E3188C">
      <w:pPr>
        <w:spacing w:after="200" w:line="360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p w:rsidR="00373753" w:rsidRDefault="00373753">
      <w:pPr>
        <w:spacing w:after="200" w:line="276" w:lineRule="auto"/>
        <w:rPr>
          <w:rFonts w:ascii="Times New Roman" w:hAnsi="Times New Roman" w:cs="Calibri"/>
          <w:sz w:val="24"/>
        </w:rPr>
      </w:pPr>
    </w:p>
    <w:sectPr w:rsidR="00373753" w:rsidSect="00C77004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7114E"/>
    <w:multiLevelType w:val="hybridMultilevel"/>
    <w:tmpl w:val="1E760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31886"/>
    <w:multiLevelType w:val="hybridMultilevel"/>
    <w:tmpl w:val="F7C01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5726AC"/>
    <w:multiLevelType w:val="hybridMultilevel"/>
    <w:tmpl w:val="9EFA75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C9068C"/>
    <w:multiLevelType w:val="hybridMultilevel"/>
    <w:tmpl w:val="0BFAF7DA"/>
    <w:lvl w:ilvl="0" w:tplc="E6D29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DCC"/>
    <w:rsid w:val="00096CC6"/>
    <w:rsid w:val="000B01F5"/>
    <w:rsid w:val="0014172B"/>
    <w:rsid w:val="001835BD"/>
    <w:rsid w:val="002370FD"/>
    <w:rsid w:val="002B2754"/>
    <w:rsid w:val="002C1DCC"/>
    <w:rsid w:val="002D2828"/>
    <w:rsid w:val="00373753"/>
    <w:rsid w:val="00385B9A"/>
    <w:rsid w:val="003B6524"/>
    <w:rsid w:val="003C323E"/>
    <w:rsid w:val="004824B8"/>
    <w:rsid w:val="004A2215"/>
    <w:rsid w:val="005836C7"/>
    <w:rsid w:val="005B44DC"/>
    <w:rsid w:val="006006CD"/>
    <w:rsid w:val="00617798"/>
    <w:rsid w:val="006B4085"/>
    <w:rsid w:val="00706283"/>
    <w:rsid w:val="007B723D"/>
    <w:rsid w:val="00806105"/>
    <w:rsid w:val="008B5D66"/>
    <w:rsid w:val="008C4506"/>
    <w:rsid w:val="009474F5"/>
    <w:rsid w:val="009663B8"/>
    <w:rsid w:val="009C472B"/>
    <w:rsid w:val="00A50611"/>
    <w:rsid w:val="00A72052"/>
    <w:rsid w:val="00A828C2"/>
    <w:rsid w:val="00A908A9"/>
    <w:rsid w:val="00B71404"/>
    <w:rsid w:val="00B951F0"/>
    <w:rsid w:val="00BF2CA6"/>
    <w:rsid w:val="00C26CB7"/>
    <w:rsid w:val="00C30F67"/>
    <w:rsid w:val="00C77004"/>
    <w:rsid w:val="00D12C67"/>
    <w:rsid w:val="00D53CC5"/>
    <w:rsid w:val="00D60841"/>
    <w:rsid w:val="00DB26D1"/>
    <w:rsid w:val="00E24916"/>
    <w:rsid w:val="00E3188C"/>
    <w:rsid w:val="00E46909"/>
    <w:rsid w:val="00E60F99"/>
    <w:rsid w:val="00F3213E"/>
    <w:rsid w:val="00F87356"/>
    <w:rsid w:val="00FC4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75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uiPriority w:val="99"/>
    <w:rsid w:val="00E60F9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243</TotalTime>
  <Pages>9</Pages>
  <Words>1258</Words>
  <Characters>7174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12</cp:revision>
  <cp:lastPrinted>2008-09-13T04:29:00Z</cp:lastPrinted>
  <dcterms:created xsi:type="dcterms:W3CDTF">2008-09-11T17:37:00Z</dcterms:created>
  <dcterms:modified xsi:type="dcterms:W3CDTF">2008-11-19T21:19:00Z</dcterms:modified>
</cp:coreProperties>
</file>