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792F" w:rsidRDefault="00F1792F" w:rsidP="00AD2943">
      <w:pPr>
        <w:spacing w:after="0" w:line="240" w:lineRule="auto"/>
        <w:ind w:left="-709" w:firstLine="709"/>
        <w:jc w:val="center"/>
        <w:rPr>
          <w:rFonts w:ascii="Times New Roman" w:hAnsi="Times New Roman"/>
          <w:sz w:val="28"/>
          <w:szCs w:val="28"/>
        </w:rPr>
      </w:pPr>
    </w:p>
    <w:p w:rsidR="00F1792F" w:rsidRDefault="00F1792F" w:rsidP="002E698F">
      <w:pPr>
        <w:tabs>
          <w:tab w:val="left" w:pos="7575"/>
        </w:tabs>
        <w:jc w:val="center"/>
        <w:rPr>
          <w:rFonts w:ascii="Monotype Corsiva" w:hAnsi="Monotype Corsiva"/>
          <w:b/>
          <w:sz w:val="48"/>
          <w:szCs w:val="48"/>
        </w:rPr>
      </w:pPr>
    </w:p>
    <w:p w:rsidR="00F1792F" w:rsidRPr="00F42811" w:rsidRDefault="00F1792F" w:rsidP="002E698F">
      <w:pPr>
        <w:tabs>
          <w:tab w:val="left" w:pos="7575"/>
        </w:tabs>
        <w:jc w:val="center"/>
        <w:rPr>
          <w:rFonts w:ascii="Monotype Corsiva" w:hAnsi="Monotype Corsiva"/>
          <w:b/>
          <w:sz w:val="48"/>
          <w:szCs w:val="48"/>
        </w:rPr>
      </w:pPr>
      <w:r w:rsidRPr="00F42811">
        <w:rPr>
          <w:rFonts w:ascii="Monotype Corsiva" w:hAnsi="Monotype Corsiva"/>
          <w:b/>
          <w:sz w:val="48"/>
          <w:szCs w:val="48"/>
        </w:rPr>
        <w:t>«Письмо губернатору – В преддверии Великой Победы»</w:t>
      </w:r>
    </w:p>
    <w:p w:rsidR="00F1792F" w:rsidRPr="00C01F13" w:rsidRDefault="00F1792F" w:rsidP="002E698F">
      <w:pPr>
        <w:tabs>
          <w:tab w:val="left" w:pos="7575"/>
        </w:tabs>
        <w:rPr>
          <w:color w:val="0D0D0D"/>
          <w:sz w:val="28"/>
          <w:szCs w:val="26"/>
        </w:rPr>
      </w:pPr>
    </w:p>
    <w:p w:rsidR="00F1792F" w:rsidRDefault="00F1792F" w:rsidP="002E698F">
      <w:pPr>
        <w:tabs>
          <w:tab w:val="left" w:pos="7575"/>
        </w:tabs>
        <w:jc w:val="center"/>
        <w:rPr>
          <w:rFonts w:ascii="Times New Roman" w:hAnsi="Times New Roman"/>
          <w:b/>
          <w:sz w:val="44"/>
          <w:szCs w:val="44"/>
        </w:rPr>
      </w:pPr>
      <w:r>
        <w:rPr>
          <w:rFonts w:ascii="Times New Roman" w:hAnsi="Times New Roman"/>
          <w:b/>
          <w:sz w:val="44"/>
          <w:szCs w:val="44"/>
        </w:rPr>
        <w:t>н</w:t>
      </w:r>
      <w:r w:rsidRPr="00F42811">
        <w:rPr>
          <w:rFonts w:ascii="Times New Roman" w:hAnsi="Times New Roman"/>
          <w:b/>
          <w:sz w:val="44"/>
          <w:szCs w:val="44"/>
        </w:rPr>
        <w:t>оминация</w:t>
      </w:r>
    </w:p>
    <w:p w:rsidR="00F1792F" w:rsidRDefault="00F1792F" w:rsidP="002E698F">
      <w:pPr>
        <w:tabs>
          <w:tab w:val="left" w:pos="7575"/>
        </w:tabs>
        <w:jc w:val="center"/>
        <w:rPr>
          <w:rFonts w:ascii="Times New Roman" w:hAnsi="Times New Roman"/>
          <w:b/>
          <w:sz w:val="44"/>
          <w:szCs w:val="44"/>
        </w:rPr>
      </w:pPr>
    </w:p>
    <w:p w:rsidR="00F1792F" w:rsidRPr="00F42811" w:rsidRDefault="00F1792F" w:rsidP="002E698F">
      <w:pPr>
        <w:tabs>
          <w:tab w:val="left" w:pos="7575"/>
        </w:tabs>
        <w:jc w:val="center"/>
        <w:rPr>
          <w:rFonts w:ascii="Monotype Corsiva" w:hAnsi="Monotype Corsiva"/>
          <w:b/>
          <w:sz w:val="96"/>
          <w:szCs w:val="96"/>
        </w:rPr>
      </w:pPr>
      <w:r w:rsidRPr="00F42811">
        <w:rPr>
          <w:rFonts w:ascii="Monotype Corsiva" w:hAnsi="Monotype Corsiva"/>
          <w:b/>
          <w:sz w:val="96"/>
          <w:szCs w:val="96"/>
        </w:rPr>
        <w:t>«Судьба героя»</w:t>
      </w:r>
    </w:p>
    <w:p w:rsidR="00F1792F" w:rsidRPr="002D6CF5" w:rsidRDefault="00F1792F" w:rsidP="002E698F">
      <w:pPr>
        <w:rPr>
          <w:sz w:val="26"/>
          <w:szCs w:val="26"/>
        </w:rPr>
      </w:pPr>
    </w:p>
    <w:p w:rsidR="00F1792F" w:rsidRPr="00F42811" w:rsidRDefault="00F1792F" w:rsidP="002E698F">
      <w:pPr>
        <w:rPr>
          <w:rFonts w:ascii="Monotype Corsiva" w:hAnsi="Monotype Corsiva"/>
          <w:sz w:val="72"/>
          <w:szCs w:val="72"/>
        </w:rPr>
      </w:pPr>
    </w:p>
    <w:p w:rsidR="00F1792F" w:rsidRPr="005E1109" w:rsidRDefault="00F1792F" w:rsidP="002E698F">
      <w:pPr>
        <w:jc w:val="center"/>
        <w:rPr>
          <w:rFonts w:ascii="Monotype Corsiva" w:hAnsi="Monotype Corsiva"/>
          <w:sz w:val="72"/>
          <w:szCs w:val="72"/>
          <w:u w:val="single"/>
        </w:rPr>
      </w:pPr>
      <w:r w:rsidRPr="005E1109">
        <w:rPr>
          <w:rFonts w:ascii="Monotype Corsiva" w:hAnsi="Monotype Corsiva"/>
          <w:sz w:val="72"/>
          <w:szCs w:val="72"/>
          <w:u w:val="single"/>
        </w:rPr>
        <w:t>Две судьбы – две светлых памяти</w:t>
      </w:r>
    </w:p>
    <w:p w:rsidR="00F1792F" w:rsidRDefault="00F1792F" w:rsidP="002E698F">
      <w:pPr>
        <w:tabs>
          <w:tab w:val="left" w:pos="1755"/>
        </w:tabs>
        <w:jc w:val="center"/>
        <w:rPr>
          <w:sz w:val="26"/>
          <w:szCs w:val="26"/>
        </w:rPr>
      </w:pPr>
    </w:p>
    <w:p w:rsidR="00F1792F" w:rsidRDefault="00F1792F" w:rsidP="002E698F">
      <w:pPr>
        <w:rPr>
          <w:b/>
        </w:rPr>
      </w:pPr>
      <w:r w:rsidRPr="00AD7220">
        <w:rPr>
          <w:b/>
        </w:rPr>
        <w:t xml:space="preserve">                                                                                </w:t>
      </w:r>
      <w:r>
        <w:rPr>
          <w:b/>
        </w:rPr>
        <w:t xml:space="preserve">        </w:t>
      </w:r>
    </w:p>
    <w:p w:rsidR="00F1792F" w:rsidRDefault="00F1792F" w:rsidP="002E698F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b/>
        </w:rPr>
        <w:t xml:space="preserve">                                                                                                           </w:t>
      </w:r>
      <w:r w:rsidRPr="001143FC">
        <w:rPr>
          <w:rFonts w:ascii="Times New Roman" w:hAnsi="Times New Roman"/>
          <w:b/>
          <w:sz w:val="28"/>
          <w:szCs w:val="28"/>
        </w:rPr>
        <w:t xml:space="preserve">Солопов Евгений Александрович                                                                      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F1792F" w:rsidRDefault="00F1792F" w:rsidP="002E698F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</w:t>
      </w:r>
      <w:r w:rsidRPr="001143FC">
        <w:rPr>
          <w:rFonts w:ascii="Times New Roman" w:hAnsi="Times New Roman"/>
          <w:b/>
          <w:sz w:val="28"/>
          <w:szCs w:val="28"/>
        </w:rPr>
        <w:t>11 ноября 2000 год</w:t>
      </w:r>
    </w:p>
    <w:p w:rsidR="00F1792F" w:rsidRDefault="00F1792F" w:rsidP="002E698F">
      <w:pPr>
        <w:tabs>
          <w:tab w:val="left" w:pos="6525"/>
          <w:tab w:val="right" w:pos="10631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</w:t>
      </w:r>
      <w:r w:rsidRPr="001143FC">
        <w:rPr>
          <w:rFonts w:ascii="Times New Roman" w:hAnsi="Times New Roman"/>
          <w:b/>
          <w:sz w:val="28"/>
          <w:szCs w:val="28"/>
        </w:rPr>
        <w:t xml:space="preserve">Ярославский филиал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/>
          <w:b/>
          <w:sz w:val="28"/>
          <w:szCs w:val="28"/>
        </w:rPr>
        <w:t xml:space="preserve">                              </w:t>
      </w:r>
    </w:p>
    <w:p w:rsidR="00F1792F" w:rsidRDefault="00F1792F" w:rsidP="002E698F">
      <w:pPr>
        <w:tabs>
          <w:tab w:val="left" w:pos="6525"/>
          <w:tab w:val="right" w:pos="10631"/>
        </w:tabs>
        <w:spacing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1143FC">
        <w:rPr>
          <w:rFonts w:ascii="Times New Roman" w:hAnsi="Times New Roman"/>
          <w:b/>
          <w:sz w:val="28"/>
          <w:szCs w:val="28"/>
        </w:rPr>
        <w:t xml:space="preserve">  МБОУ «Никифоровская СОШ № 1»                                   </w:t>
      </w:r>
      <w:r>
        <w:rPr>
          <w:rFonts w:ascii="Times New Roman" w:hAnsi="Times New Roman"/>
          <w:b/>
          <w:sz w:val="28"/>
          <w:szCs w:val="28"/>
        </w:rPr>
        <w:t xml:space="preserve">                           </w:t>
      </w:r>
    </w:p>
    <w:p w:rsidR="00F1792F" w:rsidRDefault="00F1792F" w:rsidP="002E698F">
      <w:pPr>
        <w:tabs>
          <w:tab w:val="left" w:pos="6525"/>
          <w:tab w:val="right" w:pos="10631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</w:t>
      </w:r>
      <w:r w:rsidRPr="001143FC">
        <w:rPr>
          <w:rFonts w:ascii="Times New Roman" w:hAnsi="Times New Roman"/>
          <w:b/>
          <w:sz w:val="28"/>
          <w:szCs w:val="28"/>
        </w:rPr>
        <w:t xml:space="preserve">8 класс                                                                              </w:t>
      </w:r>
      <w:r>
        <w:rPr>
          <w:rFonts w:ascii="Times New Roman" w:hAnsi="Times New Roman"/>
          <w:b/>
          <w:sz w:val="28"/>
          <w:szCs w:val="28"/>
        </w:rPr>
        <w:t xml:space="preserve">                            </w:t>
      </w:r>
    </w:p>
    <w:p w:rsidR="00F1792F" w:rsidRDefault="00F1792F" w:rsidP="00AD2943">
      <w:pPr>
        <w:spacing w:after="0" w:line="240" w:lineRule="auto"/>
        <w:ind w:left="-709"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F1792F" w:rsidRDefault="00F1792F" w:rsidP="00AD2943">
      <w:pPr>
        <w:spacing w:after="0" w:line="240" w:lineRule="auto"/>
        <w:ind w:left="-709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F1792F" w:rsidRDefault="00F1792F" w:rsidP="00AD2943">
      <w:pPr>
        <w:spacing w:after="0" w:line="240" w:lineRule="auto"/>
        <w:ind w:left="-709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F1792F" w:rsidRDefault="00F1792F" w:rsidP="00AD2943">
      <w:pPr>
        <w:spacing w:after="0" w:line="240" w:lineRule="auto"/>
        <w:ind w:left="-709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F1792F" w:rsidRDefault="00F1792F" w:rsidP="00AD2943">
      <w:pPr>
        <w:spacing w:after="0" w:line="240" w:lineRule="auto"/>
        <w:ind w:left="-709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F1792F" w:rsidRDefault="00F1792F" w:rsidP="00AD2943">
      <w:pPr>
        <w:spacing w:after="0" w:line="240" w:lineRule="auto"/>
        <w:ind w:left="-709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F1792F" w:rsidRDefault="00F1792F" w:rsidP="00AD2943">
      <w:pPr>
        <w:spacing w:after="0" w:line="240" w:lineRule="auto"/>
        <w:ind w:left="-709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F1792F" w:rsidRPr="00AD2943" w:rsidRDefault="00F1792F" w:rsidP="00AD2943">
      <w:pPr>
        <w:spacing w:after="0" w:line="240" w:lineRule="auto"/>
        <w:ind w:left="-709" w:firstLine="709"/>
        <w:jc w:val="center"/>
        <w:rPr>
          <w:rFonts w:ascii="Times New Roman" w:hAnsi="Times New Roman"/>
          <w:sz w:val="28"/>
          <w:szCs w:val="28"/>
        </w:rPr>
      </w:pPr>
      <w:r w:rsidRPr="00AD2943">
        <w:rPr>
          <w:rFonts w:ascii="Times New Roman" w:hAnsi="Times New Roman"/>
          <w:sz w:val="28"/>
          <w:szCs w:val="28"/>
        </w:rPr>
        <w:t>Уважаемый Олег Иванович, здравствуйте!</w:t>
      </w:r>
    </w:p>
    <w:p w:rsidR="00F1792F" w:rsidRPr="00AD2943" w:rsidRDefault="00F1792F" w:rsidP="00AD2943">
      <w:pPr>
        <w:pStyle w:val="Default"/>
        <w:rPr>
          <w:sz w:val="28"/>
          <w:szCs w:val="28"/>
        </w:rPr>
      </w:pP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D294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ab/>
      </w:r>
      <w:r w:rsidRPr="00AD2943">
        <w:rPr>
          <w:rFonts w:ascii="Times New Roman" w:hAnsi="Times New Roman"/>
          <w:sz w:val="28"/>
          <w:szCs w:val="28"/>
        </w:rPr>
        <w:t xml:space="preserve">Пишет вам ученик 8 класса Ярославского филиала МБОУ «Никифоровская СОШ № 1» Солопов Евгений. </w:t>
      </w:r>
    </w:p>
    <w:p w:rsidR="00F1792F" w:rsidRPr="00AD2943" w:rsidRDefault="00F1792F" w:rsidP="00AD2943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AD2943">
        <w:rPr>
          <w:rFonts w:ascii="Times New Roman" w:hAnsi="Times New Roman"/>
          <w:sz w:val="28"/>
          <w:szCs w:val="28"/>
        </w:rPr>
        <w:t>Несмотря на то, что мы с Вами являемся людьми разного поколения, я уверен, есть то, что нас объединяет, – наша общая малая родина – Тамбовская область и безграничная любовь к ней. Я рад, что родился на Тамбовщине! Рад, что живу в мирное время! И, конечно же, прекрасно понимаю, что всё это досталось нам кровью, вдовьей слезой, горем осиротевших сестёр, матерей и детей - жизнью наших предков, которые воевали за свою Родину, за мир в нашей стране!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D294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ab/>
      </w:r>
      <w:r w:rsidRPr="00AD2943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ойна не обошла ни один дом.  И м</w:t>
      </w:r>
      <w:r w:rsidRPr="00AD2943">
        <w:rPr>
          <w:rFonts w:ascii="Times New Roman" w:hAnsi="Times New Roman"/>
          <w:sz w:val="28"/>
          <w:szCs w:val="28"/>
        </w:rPr>
        <w:t>оей семьи  она также коснулась. Воевали мои прадеды.  Брыксин Пётр Романович, прадедушка по линии папы,  погиб в первый же год войны, в 1941 году, похоронен в городе Ессентуки. Прадедушка по линии мамы, Солопов Фёдор Степанович, прошёл войну с августа 1941 года по Победный 1945 год. Умер прадедушка в 96 лет, в 2001 году, когда мне был один год.</w:t>
      </w:r>
    </w:p>
    <w:p w:rsidR="00F1792F" w:rsidRPr="00AD2943" w:rsidRDefault="00F1792F" w:rsidP="00AD2943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AD2943">
        <w:rPr>
          <w:rFonts w:ascii="Times New Roman" w:hAnsi="Times New Roman"/>
          <w:sz w:val="28"/>
          <w:szCs w:val="28"/>
        </w:rPr>
        <w:t>В лице своих предков, которыми я очень горжусь, я благодарен всем, кто подарил мне и моим сверстникам счастливое детство.</w:t>
      </w:r>
    </w:p>
    <w:p w:rsidR="00F1792F" w:rsidRPr="00AD2943" w:rsidRDefault="00F1792F" w:rsidP="00AD2943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AD2943">
        <w:rPr>
          <w:rFonts w:ascii="Times New Roman" w:hAnsi="Times New Roman"/>
          <w:sz w:val="28"/>
          <w:szCs w:val="28"/>
        </w:rPr>
        <w:t xml:space="preserve">Уважаемый, Олег Иванович, однажды, размышляя в очередной раз об ужасах войны, о подвигах героев, я задался вопросом: а продолжались ли в годы войны учебные занятия в школе? </w:t>
      </w:r>
      <w:r>
        <w:rPr>
          <w:rFonts w:ascii="Times New Roman" w:hAnsi="Times New Roman"/>
          <w:sz w:val="28"/>
          <w:szCs w:val="28"/>
        </w:rPr>
        <w:t xml:space="preserve">Все ли учителя вели уроки? Были ли среди них добровольцы на фронт? </w:t>
      </w:r>
      <w:r w:rsidRPr="00AD2943">
        <w:rPr>
          <w:rFonts w:ascii="Times New Roman" w:hAnsi="Times New Roman"/>
          <w:sz w:val="28"/>
          <w:szCs w:val="28"/>
        </w:rPr>
        <w:t>С этим</w:t>
      </w:r>
      <w:r>
        <w:rPr>
          <w:rFonts w:ascii="Times New Roman" w:hAnsi="Times New Roman"/>
          <w:sz w:val="28"/>
          <w:szCs w:val="28"/>
        </w:rPr>
        <w:t>и вопроса</w:t>
      </w:r>
      <w:r w:rsidRPr="00AD2943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и</w:t>
      </w:r>
      <w:r w:rsidRPr="00AD2943">
        <w:rPr>
          <w:rFonts w:ascii="Times New Roman" w:hAnsi="Times New Roman"/>
          <w:sz w:val="28"/>
          <w:szCs w:val="28"/>
        </w:rPr>
        <w:t xml:space="preserve"> я обратился к своей маме, работающей учителем в школе. И она рассказала мне </w:t>
      </w:r>
      <w:r>
        <w:rPr>
          <w:rFonts w:ascii="Times New Roman" w:hAnsi="Times New Roman"/>
          <w:sz w:val="28"/>
          <w:szCs w:val="28"/>
        </w:rPr>
        <w:t>историю</w:t>
      </w:r>
      <w:r w:rsidRPr="00AD2943">
        <w:rPr>
          <w:rFonts w:ascii="Times New Roman" w:hAnsi="Times New Roman"/>
          <w:sz w:val="28"/>
          <w:szCs w:val="28"/>
        </w:rPr>
        <w:t>, котор</w:t>
      </w:r>
      <w:r>
        <w:rPr>
          <w:rFonts w:ascii="Times New Roman" w:hAnsi="Times New Roman"/>
          <w:sz w:val="28"/>
          <w:szCs w:val="28"/>
        </w:rPr>
        <w:t>ую</w:t>
      </w:r>
      <w:r w:rsidRPr="00AD2943">
        <w:rPr>
          <w:rFonts w:ascii="Times New Roman" w:hAnsi="Times New Roman"/>
          <w:sz w:val="28"/>
          <w:szCs w:val="28"/>
        </w:rPr>
        <w:t xml:space="preserve"> я хочу поведать Вам. Мы с мамой назвали </w:t>
      </w:r>
      <w:r>
        <w:rPr>
          <w:rFonts w:ascii="Times New Roman" w:hAnsi="Times New Roman"/>
          <w:sz w:val="28"/>
          <w:szCs w:val="28"/>
        </w:rPr>
        <w:t>её</w:t>
      </w:r>
      <w:r w:rsidRPr="00AD2943">
        <w:rPr>
          <w:rFonts w:ascii="Times New Roman" w:hAnsi="Times New Roman"/>
          <w:sz w:val="28"/>
          <w:szCs w:val="28"/>
        </w:rPr>
        <w:t xml:space="preserve"> </w:t>
      </w:r>
      <w:r w:rsidRPr="005C4607">
        <w:rPr>
          <w:rFonts w:ascii="Times New Roman" w:hAnsi="Times New Roman"/>
          <w:b/>
          <w:sz w:val="32"/>
          <w:szCs w:val="32"/>
        </w:rPr>
        <w:t>«Две судьбы, две светлых памяти»</w:t>
      </w:r>
      <w:r w:rsidRPr="005C4607">
        <w:rPr>
          <w:rFonts w:ascii="Times New Roman" w:hAnsi="Times New Roman"/>
          <w:sz w:val="28"/>
          <w:szCs w:val="28"/>
        </w:rPr>
        <w:br/>
      </w:r>
    </w:p>
    <w:p w:rsidR="00F1792F" w:rsidRPr="00AD2943" w:rsidRDefault="00F1792F" w:rsidP="005C4607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AD2943">
        <w:rPr>
          <w:rFonts w:ascii="Times New Roman" w:hAnsi="Times New Roman"/>
          <w:sz w:val="28"/>
          <w:szCs w:val="28"/>
        </w:rPr>
        <w:t>Так уж случилось, что все наши представления о войне связаны с образом мужчины-солдата. Это и понятно: воевали-то в основном представители сильного пола - мужчины. И почему-то обычно забывают сказать о женщинах, о том, что</w:t>
      </w:r>
      <w:r>
        <w:rPr>
          <w:rFonts w:ascii="Times New Roman" w:hAnsi="Times New Roman"/>
          <w:sz w:val="28"/>
          <w:szCs w:val="28"/>
        </w:rPr>
        <w:t xml:space="preserve"> и они тоже многое сделали для П</w:t>
      </w:r>
      <w:r w:rsidRPr="00AD2943">
        <w:rPr>
          <w:rFonts w:ascii="Times New Roman" w:hAnsi="Times New Roman"/>
          <w:sz w:val="28"/>
          <w:szCs w:val="28"/>
        </w:rPr>
        <w:t xml:space="preserve">обеды. В годы Великой Отечественной войны женщины не только спасали и перевязывали раненых, но и стреляли из "снайперки", подрывали мосты, ходили в разведку, летали на самолетах. </w:t>
      </w:r>
    </w:p>
    <w:p w:rsidR="00F1792F" w:rsidRPr="00AD2943" w:rsidRDefault="00F1792F" w:rsidP="00AD2943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>Качается рожь несжатая.</w:t>
      </w:r>
    </w:p>
    <w:p w:rsidR="00F1792F" w:rsidRPr="00AD2943" w:rsidRDefault="00F1792F" w:rsidP="00AD2943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>Шагают бойцы по ней.</w:t>
      </w:r>
    </w:p>
    <w:p w:rsidR="00F1792F" w:rsidRPr="00AD2943" w:rsidRDefault="00F1792F" w:rsidP="00AD2943">
      <w:pPr>
        <w:spacing w:after="0" w:line="240" w:lineRule="auto"/>
        <w:jc w:val="right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 xml:space="preserve">                                                                Шагаем и мы – девчата,</w:t>
      </w:r>
    </w:p>
    <w:p w:rsidR="00F1792F" w:rsidRPr="00AD2943" w:rsidRDefault="00F1792F" w:rsidP="00AD2943">
      <w:pPr>
        <w:spacing w:after="0" w:line="240" w:lineRule="auto"/>
        <w:jc w:val="right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sz w:val="28"/>
          <w:szCs w:val="28"/>
        </w:rPr>
        <w:tab/>
      </w:r>
      <w:r w:rsidRPr="00AD2943">
        <w:rPr>
          <w:rFonts w:ascii="Times New Roman" w:hAnsi="Times New Roman"/>
          <w:bCs/>
          <w:iCs/>
          <w:sz w:val="28"/>
          <w:szCs w:val="28"/>
        </w:rPr>
        <w:t>Похожие на парней.</w:t>
      </w:r>
    </w:p>
    <w:p w:rsidR="00F1792F" w:rsidRPr="00AD2943" w:rsidRDefault="00F1792F" w:rsidP="00AD2943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>Нет, это горят не хаты –</w:t>
      </w:r>
    </w:p>
    <w:p w:rsidR="00F1792F" w:rsidRPr="00AD2943" w:rsidRDefault="00F1792F" w:rsidP="00AD2943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>То юность моя в огне.</w:t>
      </w:r>
    </w:p>
    <w:p w:rsidR="00F1792F" w:rsidRPr="00AD2943" w:rsidRDefault="00F1792F" w:rsidP="00AD2943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>Идут по войне девчата,</w:t>
      </w:r>
    </w:p>
    <w:p w:rsidR="00F1792F" w:rsidRDefault="00F1792F" w:rsidP="005C4607">
      <w:pPr>
        <w:spacing w:after="0" w:line="240" w:lineRule="auto"/>
        <w:jc w:val="right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 xml:space="preserve">Похожие на парней. </w:t>
      </w:r>
    </w:p>
    <w:p w:rsidR="00F1792F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F1792F" w:rsidRPr="00AD2943" w:rsidRDefault="00F1792F" w:rsidP="005C4607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 xml:space="preserve"> Говорят, у войны не женское лицо…</w:t>
      </w:r>
      <w:r w:rsidRPr="00AD294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Pr="00AD2943">
        <w:rPr>
          <w:rFonts w:ascii="Times New Roman" w:hAnsi="Times New Roman"/>
          <w:bCs/>
          <w:iCs/>
          <w:sz w:val="28"/>
          <w:szCs w:val="28"/>
        </w:rPr>
        <w:t>А сколько женщин было на фронтах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>Великой Отечественной, молодых и</w:t>
      </w:r>
      <w:r w:rsidRPr="00AD2943">
        <w:rPr>
          <w:rFonts w:ascii="Times New Roman" w:hAnsi="Times New Roman"/>
          <w:sz w:val="28"/>
          <w:szCs w:val="28"/>
        </w:rPr>
        <w:t xml:space="preserve">  </w:t>
      </w:r>
      <w:r w:rsidRPr="00AD2943">
        <w:rPr>
          <w:rFonts w:ascii="Times New Roman" w:hAnsi="Times New Roman"/>
          <w:bCs/>
          <w:iCs/>
          <w:sz w:val="28"/>
          <w:szCs w:val="28"/>
        </w:rPr>
        <w:t>красивых! Одна из них</w:t>
      </w:r>
      <w:r>
        <w:rPr>
          <w:rFonts w:ascii="Times New Roman" w:hAnsi="Times New Roman"/>
          <w:bCs/>
          <w:iCs/>
          <w:sz w:val="28"/>
          <w:szCs w:val="28"/>
        </w:rPr>
        <w:t xml:space="preserve"> -</w:t>
      </w:r>
      <w:r w:rsidRPr="00AD2943">
        <w:rPr>
          <w:rFonts w:ascii="Times New Roman" w:hAnsi="Times New Roman"/>
          <w:bCs/>
          <w:iCs/>
          <w:sz w:val="28"/>
          <w:szCs w:val="28"/>
        </w:rPr>
        <w:t xml:space="preserve"> жительница нашего села Стрыгина Анна Васильевна. 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F1792F" w:rsidRPr="00AD2943" w:rsidRDefault="00F1792F" w:rsidP="005C4607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 w:rsidRPr="00723E0A"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i1025" type="#_x0000_t75" style="width:228.75pt;height:302.25pt;visibility:visible" o:gfxdata="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">
            <v:imagedata r:id="rId5" o:title="" croptop="-418f" cropbottom="-495f" cropleft="-276f" cropright="-668f"/>
            <o:lock v:ext="edit" aspectratio="f"/>
          </v:shape>
        </w:pict>
      </w:r>
    </w:p>
    <w:p w:rsidR="00F1792F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 xml:space="preserve">   </w:t>
      </w:r>
    </w:p>
    <w:p w:rsidR="00F1792F" w:rsidRPr="00AD2943" w:rsidRDefault="00F1792F" w:rsidP="005C4607">
      <w:pPr>
        <w:spacing w:after="0" w:line="240" w:lineRule="auto"/>
        <w:ind w:firstLine="708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>Анна Васильевна родилась 21 ноября 1923 года.</w:t>
      </w:r>
      <w:r w:rsidRPr="00AD2943">
        <w:rPr>
          <w:rFonts w:ascii="Times New Roman" w:hAnsi="Times New Roman"/>
          <w:bCs/>
          <w:iCs/>
          <w:color w:val="000000"/>
          <w:kern w:val="24"/>
          <w:sz w:val="28"/>
          <w:szCs w:val="28"/>
        </w:rPr>
        <w:t xml:space="preserve"> </w:t>
      </w:r>
      <w:r w:rsidRPr="00AD2943">
        <w:rPr>
          <w:rFonts w:ascii="Times New Roman" w:hAnsi="Times New Roman"/>
          <w:bCs/>
          <w:iCs/>
          <w:sz w:val="28"/>
          <w:szCs w:val="28"/>
        </w:rPr>
        <w:t>В 1939 году она закончила с Отличием Ярославскую школу. Получив свидетельство об окончании неполной средней школы, Анна Васильевна поступила в педучилище, где получила профессию учителя начальных классов.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F1792F" w:rsidRPr="00AD2943" w:rsidRDefault="00F1792F" w:rsidP="005C4607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 w:rsidRPr="00723E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" o:spid="_x0000_i1026" type="#_x0000_t75" style="width:256.5pt;height:324pt;visibility:visible">
            <v:imagedata r:id="rId6" o:title=""/>
          </v:shape>
        </w:pict>
      </w:r>
    </w:p>
    <w:p w:rsidR="00F1792F" w:rsidRPr="00AD2943" w:rsidRDefault="00F1792F" w:rsidP="005C4607">
      <w:pPr>
        <w:spacing w:after="0" w:line="240" w:lineRule="auto"/>
        <w:ind w:firstLine="708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>А в соседнем селе Западная Старинка Никифоровского района 1 мая 1918 года  родился Василий Петрович Стрыгин.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F1792F" w:rsidRPr="00AD2943" w:rsidRDefault="00F1792F" w:rsidP="005C4607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 w:rsidRPr="00723E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" o:spid="_x0000_i1027" type="#_x0000_t75" style="width:184.5pt;height:4in;visibility:visible" o:gfxdata="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">
            <v:imagedata r:id="rId7" o:title="" croptop="1705f" cropbottom="15758f" cropleft="-339f" cropright="-1230f"/>
            <o:lock v:ext="edit" aspectratio="f"/>
          </v:shape>
        </w:pict>
      </w:r>
    </w:p>
    <w:p w:rsidR="00F1792F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F1792F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F1792F" w:rsidRPr="00AD2943" w:rsidRDefault="00F1792F" w:rsidP="005C4607">
      <w:pPr>
        <w:spacing w:after="0" w:line="240" w:lineRule="auto"/>
        <w:ind w:firstLine="708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 xml:space="preserve"> В 1935 году Василий Петрович с Отличием закончил Старинскую школу </w:t>
      </w:r>
    </w:p>
    <w:p w:rsidR="00F1792F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>Никифоровского района.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F1792F" w:rsidRPr="00AD2943" w:rsidRDefault="00F1792F" w:rsidP="00BA4B21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 w:rsidRPr="00723E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" o:spid="_x0000_i1028" type="#_x0000_t75" style="width:235.5pt;height:305.25pt;visibility:visible">
            <v:imagedata r:id="rId8" o:title=""/>
          </v:shape>
        </w:pict>
      </w:r>
    </w:p>
    <w:p w:rsidR="00F1792F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 xml:space="preserve">   </w:t>
      </w:r>
      <w:r>
        <w:rPr>
          <w:rFonts w:ascii="Times New Roman" w:hAnsi="Times New Roman"/>
          <w:bCs/>
          <w:iCs/>
          <w:sz w:val="28"/>
          <w:szCs w:val="28"/>
        </w:rPr>
        <w:tab/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>Получив профессию учителя, он по распределению попал работать в Ярославскую школу учителем математики.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 xml:space="preserve">  </w:t>
      </w:r>
      <w:r>
        <w:rPr>
          <w:rFonts w:ascii="Times New Roman" w:hAnsi="Times New Roman"/>
          <w:bCs/>
          <w:iCs/>
          <w:sz w:val="28"/>
          <w:szCs w:val="28"/>
        </w:rPr>
        <w:tab/>
      </w:r>
      <w:r w:rsidRPr="00AD2943">
        <w:rPr>
          <w:rFonts w:ascii="Times New Roman" w:hAnsi="Times New Roman"/>
          <w:bCs/>
          <w:iCs/>
          <w:sz w:val="28"/>
          <w:szCs w:val="28"/>
        </w:rPr>
        <w:t xml:space="preserve"> В Ярославке Василий Петрович знакомится со своей будущей женой Солоповой Анной Васильевной.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 xml:space="preserve">   </w:t>
      </w:r>
      <w:r>
        <w:rPr>
          <w:rFonts w:ascii="Times New Roman" w:hAnsi="Times New Roman"/>
          <w:bCs/>
          <w:iCs/>
          <w:sz w:val="28"/>
          <w:szCs w:val="28"/>
        </w:rPr>
        <w:tab/>
      </w:r>
      <w:r w:rsidRPr="00AD2943">
        <w:rPr>
          <w:rFonts w:ascii="Times New Roman" w:hAnsi="Times New Roman"/>
          <w:bCs/>
          <w:iCs/>
          <w:sz w:val="28"/>
          <w:szCs w:val="28"/>
        </w:rPr>
        <w:t>Грянула Великая Отечественная война.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 xml:space="preserve"> </w:t>
      </w:r>
      <w:r>
        <w:rPr>
          <w:rFonts w:ascii="Times New Roman" w:hAnsi="Times New Roman"/>
          <w:bCs/>
          <w:iCs/>
          <w:sz w:val="28"/>
          <w:szCs w:val="28"/>
        </w:rPr>
        <w:tab/>
      </w:r>
      <w:r w:rsidRPr="00AD2943">
        <w:rPr>
          <w:rFonts w:ascii="Times New Roman" w:hAnsi="Times New Roman"/>
          <w:bCs/>
          <w:iCs/>
          <w:sz w:val="28"/>
          <w:szCs w:val="28"/>
        </w:rPr>
        <w:t>В 1939 году Василий Петрович призван на службу в армию. С Анной Васильевной он уже состоял в законном браке. Срочную службу  Василий Петрович проходил на Кавказе. Здесь и застала его жестокая, беспощадная война. Василий Петрович служил в контрразведке в разных частях Советской армии.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 xml:space="preserve">   </w:t>
      </w:r>
      <w:r>
        <w:rPr>
          <w:rFonts w:ascii="Times New Roman" w:hAnsi="Times New Roman"/>
          <w:bCs/>
          <w:iCs/>
          <w:sz w:val="28"/>
          <w:szCs w:val="28"/>
        </w:rPr>
        <w:tab/>
      </w:r>
      <w:r w:rsidRPr="00AD2943">
        <w:rPr>
          <w:rFonts w:ascii="Times New Roman" w:hAnsi="Times New Roman"/>
          <w:bCs/>
          <w:iCs/>
          <w:sz w:val="28"/>
          <w:szCs w:val="28"/>
        </w:rPr>
        <w:t>«Все для фронта, все для победы!» - таким был главный лозунг для</w:t>
      </w:r>
      <w:r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AD2943">
        <w:rPr>
          <w:rFonts w:ascii="Times New Roman" w:hAnsi="Times New Roman"/>
          <w:bCs/>
          <w:iCs/>
          <w:sz w:val="28"/>
          <w:szCs w:val="28"/>
        </w:rPr>
        <w:t>миллионов советских людей в тылу в те годы. А иначе было нельзя.</w:t>
      </w:r>
      <w:r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AD2943">
        <w:rPr>
          <w:rFonts w:ascii="Times New Roman" w:hAnsi="Times New Roman"/>
          <w:bCs/>
          <w:iCs/>
          <w:sz w:val="28"/>
          <w:szCs w:val="28"/>
        </w:rPr>
        <w:t>Фронт не мог ждать. И накал работы  был поистине фронтовым.</w:t>
      </w:r>
    </w:p>
    <w:p w:rsidR="00F1792F" w:rsidRPr="00AD2943" w:rsidRDefault="00F1792F" w:rsidP="005C4607">
      <w:pPr>
        <w:spacing w:after="0" w:line="240" w:lineRule="auto"/>
        <w:ind w:firstLine="708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 xml:space="preserve">Он посылал любимой супруге теплые нежные письма.     </w:t>
      </w:r>
    </w:p>
    <w:p w:rsidR="00F1792F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F1792F" w:rsidRPr="00AD2943" w:rsidRDefault="00F1792F" w:rsidP="003B2975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 w:rsidRPr="00723E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" o:spid="_x0000_i1029" type="#_x0000_t75" style="width:403.5pt;height:300pt;visibility:visible">
            <v:imagedata r:id="rId9" o:title="" cropbottom="33086f"/>
          </v:shape>
        </w:pic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F1792F" w:rsidRDefault="00F1792F" w:rsidP="003B2975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 w:rsidRPr="00723E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" o:spid="_x0000_i1030" type="#_x0000_t75" style="width:387pt;height:292.5pt;visibility:visible">
            <v:imagedata r:id="rId10" o:title="" cropbottom="32441f"/>
          </v:shape>
        </w:pict>
      </w:r>
      <w:r w:rsidRPr="00AD2943">
        <w:rPr>
          <w:rFonts w:ascii="Times New Roman" w:hAnsi="Times New Roman"/>
          <w:bCs/>
          <w:iCs/>
          <w:sz w:val="28"/>
          <w:szCs w:val="28"/>
        </w:rPr>
        <w:t xml:space="preserve"> </w:t>
      </w:r>
    </w:p>
    <w:p w:rsidR="00F1792F" w:rsidRDefault="00F1792F" w:rsidP="003B2975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</w:p>
    <w:p w:rsidR="00F1792F" w:rsidRDefault="00F1792F" w:rsidP="003B2975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</w:p>
    <w:p w:rsidR="00F1792F" w:rsidRDefault="00F1792F" w:rsidP="003B2975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</w:p>
    <w:p w:rsidR="00F1792F" w:rsidRDefault="00F1792F" w:rsidP="003B2975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</w:p>
    <w:p w:rsidR="00F1792F" w:rsidRPr="00AD2943" w:rsidRDefault="00F1792F" w:rsidP="003B2975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 w:rsidRPr="00723E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" o:spid="_x0000_i1031" type="#_x0000_t75" style="width:3in;height:350.25pt;visibility:visible">
            <v:imagedata r:id="rId11" o:title="" cropbottom="33414f"/>
          </v:shape>
        </w:pict>
      </w:r>
      <w:r w:rsidRPr="00AD2943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723E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" o:spid="_x0000_i1032" type="#_x0000_t75" style="width:209.25pt;height:306pt;visibility:visible">
            <v:imagedata r:id="rId12" o:title="" cropbottom="32557f"/>
          </v:shape>
        </w:pict>
      </w:r>
    </w:p>
    <w:p w:rsidR="00F1792F" w:rsidRDefault="00F1792F" w:rsidP="00AD2943">
      <w:pPr>
        <w:pStyle w:val="LTGliederung1"/>
        <w:spacing w:before="0"/>
        <w:ind w:left="540" w:hanging="540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F1792F" w:rsidRPr="00AD2943" w:rsidRDefault="00F1792F" w:rsidP="00AD2943">
      <w:pPr>
        <w:pStyle w:val="LTGliederung1"/>
        <w:spacing w:before="0"/>
        <w:ind w:left="540" w:hanging="540"/>
        <w:rPr>
          <w:rFonts w:ascii="Times New Roman" w:hAnsi="Times New Roman" w:cs="Times New Roman"/>
          <w:color w:val="auto"/>
          <w:sz w:val="28"/>
          <w:szCs w:val="28"/>
        </w:rPr>
      </w:pPr>
      <w:r w:rsidRPr="00AD2943">
        <w:rPr>
          <w:rFonts w:ascii="Times New Roman" w:hAnsi="Times New Roman" w:cs="Times New Roman"/>
          <w:bCs/>
          <w:color w:val="auto"/>
          <w:sz w:val="28"/>
          <w:szCs w:val="28"/>
        </w:rPr>
        <w:t>Нет, это не заслуга, а удача</w:t>
      </w:r>
    </w:p>
    <w:p w:rsidR="00F1792F" w:rsidRPr="00AD2943" w:rsidRDefault="00F1792F" w:rsidP="00AD2943">
      <w:pPr>
        <w:pStyle w:val="LTGliederung1"/>
        <w:spacing w:before="0"/>
        <w:ind w:left="540" w:hanging="540"/>
        <w:rPr>
          <w:rFonts w:ascii="Times New Roman" w:hAnsi="Times New Roman" w:cs="Times New Roman"/>
          <w:color w:val="auto"/>
          <w:sz w:val="28"/>
          <w:szCs w:val="28"/>
        </w:rPr>
      </w:pPr>
      <w:r w:rsidRPr="00AD2943">
        <w:rPr>
          <w:rFonts w:ascii="Times New Roman" w:hAnsi="Times New Roman" w:cs="Times New Roman"/>
          <w:bCs/>
          <w:color w:val="auto"/>
          <w:sz w:val="28"/>
          <w:szCs w:val="28"/>
        </w:rPr>
        <w:t>Стать девушке солдатом на войне.</w:t>
      </w:r>
    </w:p>
    <w:p w:rsidR="00F1792F" w:rsidRPr="00AD2943" w:rsidRDefault="00F1792F" w:rsidP="00AD2943">
      <w:pPr>
        <w:pStyle w:val="LTGliederung1"/>
        <w:spacing w:before="0"/>
        <w:ind w:left="540" w:hanging="540"/>
        <w:rPr>
          <w:rFonts w:ascii="Times New Roman" w:hAnsi="Times New Roman" w:cs="Times New Roman"/>
          <w:color w:val="auto"/>
          <w:sz w:val="28"/>
          <w:szCs w:val="28"/>
        </w:rPr>
      </w:pPr>
      <w:r w:rsidRPr="00AD2943">
        <w:rPr>
          <w:rFonts w:ascii="Times New Roman" w:hAnsi="Times New Roman" w:cs="Times New Roman"/>
          <w:bCs/>
          <w:color w:val="auto"/>
          <w:sz w:val="28"/>
          <w:szCs w:val="28"/>
        </w:rPr>
        <w:t>Когда б сложилась жизнь моя иначе,</w:t>
      </w:r>
    </w:p>
    <w:p w:rsidR="00F1792F" w:rsidRPr="00AD2943" w:rsidRDefault="00F1792F" w:rsidP="00AD2943">
      <w:pPr>
        <w:pStyle w:val="LTGliederung1"/>
        <w:spacing w:before="0"/>
        <w:ind w:left="540" w:hanging="540"/>
        <w:rPr>
          <w:rFonts w:ascii="Times New Roman" w:hAnsi="Times New Roman" w:cs="Times New Roman"/>
          <w:color w:val="auto"/>
          <w:sz w:val="28"/>
          <w:szCs w:val="28"/>
        </w:rPr>
      </w:pPr>
      <w:r w:rsidRPr="00AD2943">
        <w:rPr>
          <w:rFonts w:ascii="Times New Roman" w:hAnsi="Times New Roman" w:cs="Times New Roman"/>
          <w:bCs/>
          <w:color w:val="auto"/>
          <w:sz w:val="28"/>
          <w:szCs w:val="28"/>
        </w:rPr>
        <w:t>Как в День Победы стыдно было б мне!</w:t>
      </w:r>
    </w:p>
    <w:p w:rsidR="00F1792F" w:rsidRPr="00AD2943" w:rsidRDefault="00F1792F" w:rsidP="00AD2943">
      <w:pPr>
        <w:pStyle w:val="LTGliederung1"/>
        <w:spacing w:before="0"/>
        <w:ind w:left="540" w:hanging="540"/>
        <w:rPr>
          <w:rFonts w:ascii="Times New Roman" w:hAnsi="Times New Roman" w:cs="Times New Roman"/>
          <w:color w:val="auto"/>
          <w:sz w:val="28"/>
          <w:szCs w:val="28"/>
        </w:rPr>
      </w:pPr>
      <w:r w:rsidRPr="00AD2943">
        <w:rPr>
          <w:rFonts w:ascii="Times New Roman" w:hAnsi="Times New Roman" w:cs="Times New Roman"/>
          <w:bCs/>
          <w:color w:val="auto"/>
          <w:sz w:val="28"/>
          <w:szCs w:val="28"/>
        </w:rPr>
        <w:t> </w:t>
      </w:r>
    </w:p>
    <w:p w:rsidR="00F1792F" w:rsidRPr="00AD2943" w:rsidRDefault="00F1792F" w:rsidP="00AD2943">
      <w:pPr>
        <w:pStyle w:val="LTGliederung1"/>
        <w:spacing w:before="0"/>
        <w:ind w:left="540" w:hanging="540"/>
        <w:rPr>
          <w:rFonts w:ascii="Times New Roman" w:hAnsi="Times New Roman" w:cs="Times New Roman"/>
          <w:color w:val="auto"/>
          <w:sz w:val="28"/>
          <w:szCs w:val="28"/>
        </w:rPr>
      </w:pPr>
      <w:r w:rsidRPr="00AD2943">
        <w:rPr>
          <w:rFonts w:ascii="Times New Roman" w:hAnsi="Times New Roman" w:cs="Times New Roman"/>
          <w:bCs/>
          <w:color w:val="auto"/>
          <w:sz w:val="28"/>
          <w:szCs w:val="28"/>
        </w:rPr>
        <w:t>С восторгом нас, девчонок, не встречали:</w:t>
      </w:r>
    </w:p>
    <w:p w:rsidR="00F1792F" w:rsidRPr="00AD2943" w:rsidRDefault="00F1792F" w:rsidP="00AD2943">
      <w:pPr>
        <w:pStyle w:val="LTGliederung1"/>
        <w:spacing w:before="0"/>
        <w:ind w:left="540" w:hanging="540"/>
        <w:rPr>
          <w:rFonts w:ascii="Times New Roman" w:hAnsi="Times New Roman" w:cs="Times New Roman"/>
          <w:color w:val="auto"/>
          <w:sz w:val="28"/>
          <w:szCs w:val="28"/>
        </w:rPr>
      </w:pPr>
      <w:r w:rsidRPr="00AD2943">
        <w:rPr>
          <w:rFonts w:ascii="Times New Roman" w:hAnsi="Times New Roman" w:cs="Times New Roman"/>
          <w:bCs/>
          <w:color w:val="auto"/>
          <w:sz w:val="28"/>
          <w:szCs w:val="28"/>
        </w:rPr>
        <w:t>Нас гнал домой охрипший военком.</w:t>
      </w:r>
    </w:p>
    <w:p w:rsidR="00F1792F" w:rsidRPr="00AD2943" w:rsidRDefault="00F1792F" w:rsidP="00AD2943">
      <w:pPr>
        <w:pStyle w:val="LTGliederung1"/>
        <w:spacing w:before="0"/>
        <w:ind w:left="540" w:hanging="540"/>
        <w:rPr>
          <w:rFonts w:ascii="Times New Roman" w:hAnsi="Times New Roman" w:cs="Times New Roman"/>
          <w:color w:val="auto"/>
          <w:sz w:val="28"/>
          <w:szCs w:val="28"/>
        </w:rPr>
      </w:pPr>
      <w:r w:rsidRPr="00AD2943">
        <w:rPr>
          <w:rFonts w:ascii="Times New Roman" w:hAnsi="Times New Roman" w:cs="Times New Roman"/>
          <w:bCs/>
          <w:color w:val="auto"/>
          <w:sz w:val="28"/>
          <w:szCs w:val="28"/>
        </w:rPr>
        <w:t>Так было в сорок первом. А медали</w:t>
      </w:r>
    </w:p>
    <w:p w:rsidR="00F1792F" w:rsidRPr="00AD2943" w:rsidRDefault="00F1792F" w:rsidP="00AD2943">
      <w:pPr>
        <w:pStyle w:val="LTGliederung1"/>
        <w:spacing w:before="0"/>
        <w:ind w:left="540" w:hanging="540"/>
        <w:rPr>
          <w:rFonts w:ascii="Times New Roman" w:hAnsi="Times New Roman" w:cs="Times New Roman"/>
          <w:color w:val="auto"/>
          <w:sz w:val="28"/>
          <w:szCs w:val="28"/>
        </w:rPr>
      </w:pPr>
      <w:r w:rsidRPr="00AD2943">
        <w:rPr>
          <w:rFonts w:ascii="Times New Roman" w:hAnsi="Times New Roman" w:cs="Times New Roman"/>
          <w:bCs/>
          <w:color w:val="auto"/>
          <w:sz w:val="28"/>
          <w:szCs w:val="28"/>
        </w:rPr>
        <w:t>И прочие регалии потом...</w:t>
      </w:r>
    </w:p>
    <w:p w:rsidR="00F1792F" w:rsidRPr="00AD2943" w:rsidRDefault="00F1792F" w:rsidP="00AD2943">
      <w:pPr>
        <w:pStyle w:val="LTGliederung1"/>
        <w:spacing w:before="0"/>
        <w:ind w:left="540" w:hanging="540"/>
        <w:rPr>
          <w:rFonts w:ascii="Times New Roman" w:hAnsi="Times New Roman" w:cs="Times New Roman"/>
          <w:color w:val="auto"/>
          <w:sz w:val="28"/>
          <w:szCs w:val="28"/>
        </w:rPr>
      </w:pPr>
      <w:r w:rsidRPr="00AD2943">
        <w:rPr>
          <w:rFonts w:ascii="Times New Roman" w:hAnsi="Times New Roman" w:cs="Times New Roman"/>
          <w:bCs/>
          <w:color w:val="auto"/>
          <w:sz w:val="28"/>
          <w:szCs w:val="28"/>
        </w:rPr>
        <w:t> </w:t>
      </w:r>
    </w:p>
    <w:p w:rsidR="00F1792F" w:rsidRPr="00AD2943" w:rsidRDefault="00F1792F" w:rsidP="00AD2943">
      <w:pPr>
        <w:pStyle w:val="LTGliederung1"/>
        <w:spacing w:before="0"/>
        <w:ind w:left="540" w:hanging="540"/>
        <w:rPr>
          <w:rFonts w:ascii="Times New Roman" w:hAnsi="Times New Roman" w:cs="Times New Roman"/>
          <w:color w:val="auto"/>
          <w:sz w:val="28"/>
          <w:szCs w:val="28"/>
        </w:rPr>
      </w:pPr>
      <w:r w:rsidRPr="00AD2943">
        <w:rPr>
          <w:rFonts w:ascii="Times New Roman" w:hAnsi="Times New Roman" w:cs="Times New Roman"/>
          <w:bCs/>
          <w:color w:val="auto"/>
          <w:sz w:val="28"/>
          <w:szCs w:val="28"/>
        </w:rPr>
        <w:t>Смотрю назад, в продымленные дали:</w:t>
      </w:r>
    </w:p>
    <w:p w:rsidR="00F1792F" w:rsidRPr="00AD2943" w:rsidRDefault="00F1792F" w:rsidP="00AD2943">
      <w:pPr>
        <w:pStyle w:val="LTGliederung1"/>
        <w:spacing w:before="0"/>
        <w:ind w:left="540" w:hanging="540"/>
        <w:rPr>
          <w:rFonts w:ascii="Times New Roman" w:hAnsi="Times New Roman" w:cs="Times New Roman"/>
          <w:color w:val="auto"/>
          <w:sz w:val="28"/>
          <w:szCs w:val="28"/>
        </w:rPr>
      </w:pPr>
      <w:r w:rsidRPr="00AD2943">
        <w:rPr>
          <w:rFonts w:ascii="Times New Roman" w:hAnsi="Times New Roman" w:cs="Times New Roman"/>
          <w:bCs/>
          <w:color w:val="auto"/>
          <w:sz w:val="28"/>
          <w:szCs w:val="28"/>
        </w:rPr>
        <w:t>Нет, не заслугой в тот зловещий год,</w:t>
      </w:r>
    </w:p>
    <w:p w:rsidR="00F1792F" w:rsidRPr="00AD2943" w:rsidRDefault="00F1792F" w:rsidP="00AD2943">
      <w:pPr>
        <w:pStyle w:val="LTGliederung1"/>
        <w:spacing w:before="0"/>
        <w:ind w:left="540" w:hanging="540"/>
        <w:rPr>
          <w:rFonts w:ascii="Times New Roman" w:hAnsi="Times New Roman" w:cs="Times New Roman"/>
          <w:color w:val="auto"/>
          <w:sz w:val="28"/>
          <w:szCs w:val="28"/>
        </w:rPr>
      </w:pPr>
      <w:r w:rsidRPr="00AD2943">
        <w:rPr>
          <w:rFonts w:ascii="Times New Roman" w:hAnsi="Times New Roman" w:cs="Times New Roman"/>
          <w:bCs/>
          <w:color w:val="auto"/>
          <w:sz w:val="28"/>
          <w:szCs w:val="28"/>
        </w:rPr>
        <w:t>А высшей честью школьницы считали</w:t>
      </w:r>
    </w:p>
    <w:p w:rsidR="00F1792F" w:rsidRPr="00AD2943" w:rsidRDefault="00F1792F" w:rsidP="00AD2943">
      <w:pPr>
        <w:pStyle w:val="LTGliederung1"/>
        <w:spacing w:before="0"/>
        <w:ind w:left="540" w:hanging="540"/>
        <w:rPr>
          <w:rFonts w:ascii="Times New Roman" w:hAnsi="Times New Roman" w:cs="Times New Roman"/>
          <w:color w:val="auto"/>
          <w:sz w:val="28"/>
          <w:szCs w:val="28"/>
        </w:rPr>
      </w:pPr>
      <w:r w:rsidRPr="00AD2943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Возможность умереть за свой народ. 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 xml:space="preserve"> </w:t>
      </w:r>
      <w:r>
        <w:rPr>
          <w:rFonts w:ascii="Times New Roman" w:hAnsi="Times New Roman"/>
          <w:bCs/>
          <w:iCs/>
          <w:sz w:val="28"/>
          <w:szCs w:val="28"/>
        </w:rPr>
        <w:tab/>
      </w:r>
      <w:r w:rsidRPr="00AD2943">
        <w:rPr>
          <w:rFonts w:ascii="Times New Roman" w:hAnsi="Times New Roman"/>
          <w:bCs/>
          <w:iCs/>
          <w:sz w:val="28"/>
          <w:szCs w:val="28"/>
        </w:rPr>
        <w:t>Анны Васильевна приняла твёрдое решение: молодая учительница</w:t>
      </w:r>
      <w:r>
        <w:rPr>
          <w:rFonts w:ascii="Times New Roman" w:hAnsi="Times New Roman"/>
          <w:bCs/>
          <w:iCs/>
          <w:sz w:val="28"/>
          <w:szCs w:val="28"/>
        </w:rPr>
        <w:t xml:space="preserve"> сельской школы</w:t>
      </w:r>
      <w:r w:rsidRPr="00AD2943">
        <w:rPr>
          <w:rFonts w:ascii="Times New Roman" w:hAnsi="Times New Roman"/>
          <w:bCs/>
          <w:iCs/>
          <w:sz w:val="28"/>
          <w:szCs w:val="28"/>
        </w:rPr>
        <w:t xml:space="preserve"> оставила мирную работу и надела военную форму.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 xml:space="preserve"> </w:t>
      </w:r>
      <w:r>
        <w:rPr>
          <w:rFonts w:ascii="Times New Roman" w:hAnsi="Times New Roman"/>
          <w:bCs/>
          <w:iCs/>
          <w:sz w:val="28"/>
          <w:szCs w:val="28"/>
        </w:rPr>
        <w:tab/>
      </w:r>
      <w:r w:rsidRPr="00AD2943">
        <w:rPr>
          <w:rFonts w:ascii="Times New Roman" w:hAnsi="Times New Roman"/>
          <w:bCs/>
          <w:iCs/>
          <w:sz w:val="28"/>
          <w:szCs w:val="28"/>
        </w:rPr>
        <w:t xml:space="preserve">Сначала был трудовой фронт в Кочетовке под Мичуринском, где работали без отдыха, не было лишней минутки, чтобы привести себя в порядок или немного выспаться. Затем – трудовой фронт под Смоленском и отступление, напряженная боевая учеба и служба в частях воздушного наблюдения, оповещения и связи фронта. 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noProof/>
          <w:lang w:eastAsia="ru-RU"/>
        </w:rPr>
        <w:pict>
          <v:shape id="Рисунок 9" o:spid="_x0000_s1026" type="#_x0000_t75" style="position:absolute;margin-left:23.45pt;margin-top:65.35pt;width:192pt;height:255pt;z-index:251658240;visibility:visible">
            <v:imagedata r:id="rId13" o:title=""/>
            <w10:wrap type="square"/>
          </v:shape>
        </w:pict>
      </w:r>
      <w:r w:rsidRPr="00AD2943">
        <w:rPr>
          <w:rFonts w:ascii="Times New Roman" w:hAnsi="Times New Roman"/>
          <w:bCs/>
          <w:iCs/>
          <w:sz w:val="28"/>
          <w:szCs w:val="28"/>
        </w:rPr>
        <w:t xml:space="preserve">  </w:t>
      </w:r>
      <w:r>
        <w:rPr>
          <w:rFonts w:ascii="Times New Roman" w:hAnsi="Times New Roman"/>
          <w:bCs/>
          <w:iCs/>
          <w:sz w:val="28"/>
          <w:szCs w:val="28"/>
        </w:rPr>
        <w:tab/>
      </w:r>
      <w:r w:rsidRPr="00AD2943">
        <w:rPr>
          <w:rFonts w:ascii="Times New Roman" w:hAnsi="Times New Roman"/>
          <w:bCs/>
          <w:iCs/>
          <w:sz w:val="28"/>
          <w:szCs w:val="28"/>
        </w:rPr>
        <w:t xml:space="preserve"> Командование не раз отмечало благодарностями и боевыми наградами начальника поста ВНОС, младшего сержанта Стрыгину за образцовое исполнение боевых заданий.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 xml:space="preserve">                        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 xml:space="preserve">            </w:t>
      </w:r>
      <w:r w:rsidRPr="00723E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0" o:spid="_x0000_i1033" type="#_x0000_t75" style="width:186.75pt;height:246pt;visibility:visible">
            <v:imagedata r:id="rId14" o:title=""/>
          </v:shape>
        </w:pic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F1792F" w:rsidRDefault="00F1792F" w:rsidP="00AD2943">
      <w:pPr>
        <w:pStyle w:val="a"/>
        <w:rPr>
          <w:rFonts w:ascii="Times New Roman" w:hAnsi="Times New Roman" w:cs="Times New Roman"/>
          <w:b w:val="0"/>
          <w:bCs w:val="0"/>
          <w:iCs/>
          <w:sz w:val="28"/>
          <w:szCs w:val="28"/>
        </w:rPr>
      </w:pPr>
      <w:r w:rsidRPr="00AD2943">
        <w:rPr>
          <w:rFonts w:ascii="Times New Roman" w:hAnsi="Times New Roman" w:cs="Times New Roman"/>
          <w:b w:val="0"/>
          <w:bCs w:val="0"/>
          <w:iCs/>
          <w:sz w:val="28"/>
          <w:szCs w:val="28"/>
        </w:rPr>
        <w:t xml:space="preserve">      </w:t>
      </w:r>
    </w:p>
    <w:p w:rsidR="00F1792F" w:rsidRDefault="00F1792F" w:rsidP="00AD2943">
      <w:pPr>
        <w:pStyle w:val="a"/>
        <w:rPr>
          <w:rFonts w:ascii="Times New Roman" w:hAnsi="Times New Roman" w:cs="Times New Roman"/>
          <w:b w:val="0"/>
          <w:bCs w:val="0"/>
          <w:iCs/>
          <w:sz w:val="28"/>
          <w:szCs w:val="28"/>
        </w:rPr>
      </w:pPr>
    </w:p>
    <w:p w:rsidR="00F1792F" w:rsidRPr="00AD2943" w:rsidRDefault="00F1792F" w:rsidP="00AD2943">
      <w:pPr>
        <w:pStyle w:val="a"/>
        <w:rPr>
          <w:rFonts w:ascii="Times New Roman" w:hAnsi="Times New Roman" w:cs="Times New Roman"/>
          <w:b w:val="0"/>
          <w:sz w:val="28"/>
          <w:szCs w:val="28"/>
        </w:rPr>
      </w:pPr>
      <w:r w:rsidRPr="00AD2943">
        <w:rPr>
          <w:rFonts w:ascii="Times New Roman" w:hAnsi="Times New Roman" w:cs="Times New Roman"/>
          <w:b w:val="0"/>
          <w:bCs w:val="0"/>
          <w:iCs/>
          <w:sz w:val="28"/>
          <w:szCs w:val="28"/>
        </w:rPr>
        <w:t xml:space="preserve"> </w:t>
      </w: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>И откуда</w:t>
      </w:r>
    </w:p>
    <w:p w:rsidR="00F1792F" w:rsidRPr="00AD2943" w:rsidRDefault="00F1792F" w:rsidP="00AD2943">
      <w:pPr>
        <w:pStyle w:val="a"/>
        <w:rPr>
          <w:rFonts w:ascii="Times New Roman" w:hAnsi="Times New Roman" w:cs="Times New Roman"/>
          <w:b w:val="0"/>
          <w:sz w:val="28"/>
          <w:szCs w:val="28"/>
        </w:rPr>
      </w:pP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>Вдруг берутся силы</w:t>
      </w:r>
    </w:p>
    <w:p w:rsidR="00F1792F" w:rsidRPr="00AD2943" w:rsidRDefault="00F1792F" w:rsidP="00AD2943">
      <w:pPr>
        <w:pStyle w:val="a"/>
        <w:rPr>
          <w:rFonts w:ascii="Times New Roman" w:hAnsi="Times New Roman" w:cs="Times New Roman"/>
          <w:b w:val="0"/>
          <w:sz w:val="28"/>
          <w:szCs w:val="28"/>
        </w:rPr>
      </w:pP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>В час, когда</w:t>
      </w:r>
    </w:p>
    <w:p w:rsidR="00F1792F" w:rsidRPr="00AD2943" w:rsidRDefault="00F1792F" w:rsidP="00AD2943">
      <w:pPr>
        <w:pStyle w:val="a"/>
        <w:rPr>
          <w:rFonts w:ascii="Times New Roman" w:hAnsi="Times New Roman" w:cs="Times New Roman"/>
          <w:b w:val="0"/>
          <w:sz w:val="28"/>
          <w:szCs w:val="28"/>
        </w:rPr>
      </w:pP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>В душе черным-черно?..</w:t>
      </w:r>
    </w:p>
    <w:p w:rsidR="00F1792F" w:rsidRPr="00AD2943" w:rsidRDefault="00F1792F" w:rsidP="00AD2943">
      <w:pPr>
        <w:pStyle w:val="a"/>
        <w:rPr>
          <w:rFonts w:ascii="Times New Roman" w:hAnsi="Times New Roman" w:cs="Times New Roman"/>
          <w:b w:val="0"/>
          <w:sz w:val="28"/>
          <w:szCs w:val="28"/>
        </w:rPr>
      </w:pP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>Если б я</w:t>
      </w:r>
    </w:p>
    <w:p w:rsidR="00F1792F" w:rsidRPr="00AD2943" w:rsidRDefault="00F1792F" w:rsidP="00AD2943">
      <w:pPr>
        <w:pStyle w:val="a"/>
        <w:rPr>
          <w:rFonts w:ascii="Times New Roman" w:hAnsi="Times New Roman" w:cs="Times New Roman"/>
          <w:b w:val="0"/>
          <w:sz w:val="28"/>
          <w:szCs w:val="28"/>
        </w:rPr>
      </w:pP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>Была не дочь России,</w:t>
      </w:r>
    </w:p>
    <w:p w:rsidR="00F1792F" w:rsidRPr="00AD2943" w:rsidRDefault="00F1792F" w:rsidP="00AD2943">
      <w:pPr>
        <w:pStyle w:val="a"/>
        <w:rPr>
          <w:rFonts w:ascii="Times New Roman" w:hAnsi="Times New Roman" w:cs="Times New Roman"/>
          <w:b w:val="0"/>
          <w:sz w:val="28"/>
          <w:szCs w:val="28"/>
        </w:rPr>
      </w:pP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>Опустила руки бы давно…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F1792F" w:rsidRPr="00AD2943" w:rsidRDefault="00F1792F" w:rsidP="005C4607">
      <w:pPr>
        <w:spacing w:after="0" w:line="240" w:lineRule="auto"/>
        <w:ind w:firstLine="708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>В её подразделении служили одни женщины. Умело обращались они с техникой, не пугали их ни ненастная погода, ни тяготы фронтовой жизни.</w:t>
      </w:r>
    </w:p>
    <w:p w:rsidR="00F1792F" w:rsidRPr="00AD2943" w:rsidRDefault="00F1792F" w:rsidP="00AD2943">
      <w:pPr>
        <w:pStyle w:val="a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iCs/>
          <w:color w:val="auto"/>
          <w:sz w:val="28"/>
          <w:szCs w:val="28"/>
        </w:rPr>
        <w:t xml:space="preserve">          </w:t>
      </w: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 xml:space="preserve">Судьба распорядилась так, что к концу войны Василий Петрович и Анна Васильевна встретились в Польше. Но в тяжелых боях под польским городом Белостоком Василий Петрович получил тяжелое ранение в голову, а Анна Васильевна </w:t>
      </w:r>
      <w:r>
        <w:rPr>
          <w:rFonts w:ascii="Times New Roman" w:hAnsi="Times New Roman" w:cs="Times New Roman"/>
          <w:b w:val="0"/>
          <w:iCs/>
          <w:sz w:val="28"/>
          <w:szCs w:val="28"/>
        </w:rPr>
        <w:t xml:space="preserve">- </w:t>
      </w: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>контузию.</w:t>
      </w:r>
    </w:p>
    <w:p w:rsidR="00F1792F" w:rsidRPr="00AD2943" w:rsidRDefault="00F1792F" w:rsidP="00AD2943">
      <w:pPr>
        <w:pStyle w:val="a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iCs/>
          <w:sz w:val="28"/>
          <w:szCs w:val="28"/>
        </w:rPr>
        <w:t xml:space="preserve">          </w:t>
      </w: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>После госпиталя они снова вернулись в родную часть и больше не расставались.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          </w:t>
      </w:r>
      <w:r w:rsidRPr="00AD2943">
        <w:rPr>
          <w:rFonts w:ascii="Times New Roman" w:hAnsi="Times New Roman"/>
          <w:bCs/>
          <w:iCs/>
          <w:sz w:val="28"/>
          <w:szCs w:val="28"/>
        </w:rPr>
        <w:t xml:space="preserve">В 1945 году их приняли в члены Коммунистической партии. 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          </w:t>
      </w:r>
      <w:r w:rsidRPr="00AD2943">
        <w:rPr>
          <w:rFonts w:ascii="Times New Roman" w:hAnsi="Times New Roman"/>
          <w:bCs/>
          <w:iCs/>
          <w:sz w:val="28"/>
          <w:szCs w:val="28"/>
        </w:rPr>
        <w:t>Боевой путь младшего сержанта Стрыгиной закончился зимой победного года в Литве, где полк выполнял боевую задачу.</w:t>
      </w:r>
    </w:p>
    <w:p w:rsidR="00F1792F" w:rsidRPr="00AD2943" w:rsidRDefault="00F1792F" w:rsidP="00AD2943">
      <w:pPr>
        <w:pStyle w:val="a"/>
        <w:rPr>
          <w:rFonts w:ascii="Times New Roman" w:hAnsi="Times New Roman" w:cs="Times New Roman"/>
          <w:b w:val="0"/>
          <w:iCs/>
          <w:sz w:val="28"/>
          <w:szCs w:val="28"/>
        </w:rPr>
      </w:pPr>
      <w:r>
        <w:rPr>
          <w:rFonts w:ascii="Times New Roman" w:hAnsi="Times New Roman" w:cs="Times New Roman"/>
          <w:b w:val="0"/>
          <w:iCs/>
          <w:sz w:val="28"/>
          <w:szCs w:val="28"/>
        </w:rPr>
        <w:t xml:space="preserve">          </w:t>
      </w: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>День Победы младший сержант</w:t>
      </w:r>
      <w:r w:rsidRPr="00AD2943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 xml:space="preserve">Анна Васильевна Стрыгина и </w:t>
      </w:r>
      <w:r w:rsidRPr="00AD2943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>капитан Василий Петрович Стрыгин</w:t>
      </w:r>
      <w:r w:rsidRPr="00AD2943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>встретили в Польше в составе 34 – го полка войск НКВД.</w:t>
      </w:r>
    </w:p>
    <w:p w:rsidR="00F1792F" w:rsidRPr="00AD2943" w:rsidRDefault="00F1792F" w:rsidP="00AD2943">
      <w:pPr>
        <w:pStyle w:val="a"/>
        <w:rPr>
          <w:rFonts w:ascii="Times New Roman" w:hAnsi="Times New Roman" w:cs="Times New Roman"/>
          <w:b w:val="0"/>
          <w:iCs/>
          <w:sz w:val="28"/>
          <w:szCs w:val="28"/>
        </w:rPr>
      </w:pPr>
    </w:p>
    <w:p w:rsidR="00F1792F" w:rsidRDefault="00F1792F" w:rsidP="00BA4B21">
      <w:pPr>
        <w:pStyle w:val="a"/>
        <w:jc w:val="right"/>
        <w:rPr>
          <w:rFonts w:ascii="Times New Roman" w:hAnsi="Times New Roman" w:cs="Times New Roman"/>
          <w:b w:val="0"/>
          <w:iCs/>
          <w:sz w:val="28"/>
          <w:szCs w:val="28"/>
        </w:rPr>
      </w:pPr>
      <w:r>
        <w:rPr>
          <w:noProof/>
          <w:lang w:eastAsia="ru-RU"/>
        </w:rPr>
        <w:pict>
          <v:shape id="Рисунок 12" o:spid="_x0000_s1027" type="#_x0000_t75" style="position:absolute;left:0;text-align:left;margin-left:243pt;margin-top:7.75pt;width:163pt;height:225pt;z-index:251659264;visibility:visible">
            <v:imagedata r:id="rId15" o:title="" cropbottom="32910f"/>
            <w10:wrap type="square"/>
          </v:shape>
        </w:pict>
      </w:r>
      <w:r>
        <w:rPr>
          <w:rFonts w:ascii="Times New Roman" w:hAnsi="Times New Roman" w:cs="Times New Roman"/>
          <w:b w:val="0"/>
          <w:iCs/>
          <w:sz w:val="28"/>
          <w:szCs w:val="28"/>
        </w:rPr>
        <w:t xml:space="preserve">                                     </w:t>
      </w:r>
    </w:p>
    <w:p w:rsidR="00F1792F" w:rsidRPr="00AD2943" w:rsidRDefault="00F1792F" w:rsidP="00BA4B21">
      <w:pPr>
        <w:pStyle w:val="a"/>
        <w:jc w:val="right"/>
        <w:rPr>
          <w:rFonts w:ascii="Times New Roman" w:hAnsi="Times New Roman" w:cs="Times New Roman"/>
          <w:b w:val="0"/>
          <w:iCs/>
          <w:sz w:val="28"/>
          <w:szCs w:val="28"/>
        </w:rPr>
      </w:pPr>
      <w:r w:rsidRPr="00723E0A">
        <w:rPr>
          <w:rFonts w:ascii="Times New Roman" w:hAnsi="Times New Roman" w:cs="Times New Roman"/>
          <w:b w:val="0"/>
          <w:noProof/>
          <w:sz w:val="28"/>
          <w:szCs w:val="28"/>
          <w:lang w:eastAsia="ru-RU"/>
        </w:rPr>
        <w:pict>
          <v:shape id="Рисунок 13" o:spid="_x0000_i1034" type="#_x0000_t75" style="width:154.5pt;height:222.75pt;visibility:visible">
            <v:imagedata r:id="rId16" o:title="" cropbottom="32678f"/>
          </v:shape>
        </w:pict>
      </w:r>
    </w:p>
    <w:p w:rsidR="00F1792F" w:rsidRPr="00AD2943" w:rsidRDefault="00F1792F" w:rsidP="00AD2943">
      <w:pPr>
        <w:pStyle w:val="a"/>
        <w:rPr>
          <w:rFonts w:ascii="Times New Roman" w:hAnsi="Times New Roman" w:cs="Times New Roman"/>
          <w:b w:val="0"/>
          <w:iCs/>
          <w:sz w:val="28"/>
          <w:szCs w:val="28"/>
        </w:rPr>
      </w:pPr>
      <w:r>
        <w:rPr>
          <w:rFonts w:ascii="Times New Roman" w:hAnsi="Times New Roman" w:cs="Times New Roman"/>
          <w:b w:val="0"/>
          <w:iCs/>
          <w:noProof/>
          <w:sz w:val="28"/>
          <w:szCs w:val="28"/>
          <w:lang w:eastAsia="ru-RU"/>
        </w:rPr>
        <w:t xml:space="preserve">                         </w:t>
      </w:r>
    </w:p>
    <w:p w:rsidR="00F1792F" w:rsidRPr="00AD2943" w:rsidRDefault="00F1792F" w:rsidP="00AD2943">
      <w:pPr>
        <w:pStyle w:val="a"/>
        <w:rPr>
          <w:rFonts w:ascii="Times New Roman" w:hAnsi="Times New Roman" w:cs="Times New Roman"/>
          <w:b w:val="0"/>
          <w:iCs/>
          <w:sz w:val="28"/>
          <w:szCs w:val="28"/>
        </w:rPr>
      </w:pP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 xml:space="preserve">                                      </w:t>
      </w: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br w:type="textWrapping" w:clear="all"/>
        <w:t xml:space="preserve">      </w:t>
      </w:r>
    </w:p>
    <w:p w:rsidR="00F1792F" w:rsidRPr="00AD2943" w:rsidRDefault="00F1792F" w:rsidP="00AD2943">
      <w:pPr>
        <w:pStyle w:val="a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iCs/>
          <w:sz w:val="28"/>
          <w:szCs w:val="28"/>
        </w:rPr>
        <w:t xml:space="preserve">          </w:t>
      </w: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 xml:space="preserve">На Родину, в родное село Ярославка,  семья Стрыгиных вернулась в 1954 году. </w:t>
      </w:r>
    </w:p>
    <w:p w:rsidR="00F1792F" w:rsidRPr="00AD2943" w:rsidRDefault="00F1792F" w:rsidP="00AD2943">
      <w:pPr>
        <w:pStyle w:val="a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iCs/>
          <w:sz w:val="28"/>
          <w:szCs w:val="28"/>
        </w:rPr>
        <w:t xml:space="preserve">          </w:t>
      </w: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>После войны еще несколько лет боролись с бандитами, которые прятались в лесах Белоруссии, Литвы, Польши.</w:t>
      </w:r>
    </w:p>
    <w:p w:rsidR="00F1792F" w:rsidRPr="00AD2943" w:rsidRDefault="00F1792F" w:rsidP="00AD2943">
      <w:pPr>
        <w:pStyle w:val="a"/>
        <w:rPr>
          <w:rFonts w:ascii="Times New Roman" w:hAnsi="Times New Roman" w:cs="Times New Roman"/>
          <w:b w:val="0"/>
          <w:iCs/>
          <w:sz w:val="28"/>
          <w:szCs w:val="28"/>
        </w:rPr>
      </w:pPr>
      <w:r>
        <w:rPr>
          <w:rFonts w:ascii="Times New Roman" w:hAnsi="Times New Roman" w:cs="Times New Roman"/>
          <w:b w:val="0"/>
          <w:iCs/>
          <w:sz w:val="28"/>
          <w:szCs w:val="28"/>
        </w:rPr>
        <w:t xml:space="preserve">          </w:t>
      </w: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>Дочь Анны Васильевны и Василия Петровича  Людмила Васильевна вспоминает, что бандиты прятались не только в лесах, но и  в склепах, из которых их «выкуривали».</w:t>
      </w:r>
    </w:p>
    <w:p w:rsidR="00F1792F" w:rsidRDefault="00F1792F" w:rsidP="00AD2943">
      <w:pPr>
        <w:pStyle w:val="a"/>
        <w:rPr>
          <w:rFonts w:ascii="Times New Roman" w:hAnsi="Times New Roman" w:cs="Times New Roman"/>
          <w:b w:val="0"/>
          <w:iCs/>
          <w:sz w:val="28"/>
          <w:szCs w:val="28"/>
        </w:rPr>
      </w:pPr>
      <w:r>
        <w:rPr>
          <w:rFonts w:ascii="Times New Roman" w:hAnsi="Times New Roman" w:cs="Times New Roman"/>
          <w:b w:val="0"/>
          <w:iCs/>
          <w:sz w:val="28"/>
          <w:szCs w:val="28"/>
        </w:rPr>
        <w:t xml:space="preserve">          </w:t>
      </w: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 xml:space="preserve">Дальнейшая жизнь Стрыгиных связана </w:t>
      </w:r>
      <w:r w:rsidRPr="00AD2943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>с Ярославкой, с любимой работой в школе, где Анна Васильевна продолжила работать учителем начальных классов, а Василий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AD2943">
        <w:rPr>
          <w:rFonts w:ascii="Times New Roman" w:hAnsi="Times New Roman" w:cs="Times New Roman"/>
          <w:b w:val="0"/>
          <w:iCs/>
          <w:sz w:val="28"/>
          <w:szCs w:val="28"/>
        </w:rPr>
        <w:t>Петрович – учителем математики, черчения, труда.</w:t>
      </w:r>
    </w:p>
    <w:p w:rsidR="00F1792F" w:rsidRPr="00AD2943" w:rsidRDefault="00F1792F" w:rsidP="00AD2943">
      <w:pPr>
        <w:pStyle w:val="a"/>
        <w:rPr>
          <w:rFonts w:ascii="Times New Roman" w:hAnsi="Times New Roman" w:cs="Times New Roman"/>
          <w:b w:val="0"/>
          <w:sz w:val="28"/>
          <w:szCs w:val="28"/>
        </w:rPr>
      </w:pPr>
    </w:p>
    <w:p w:rsidR="00F1792F" w:rsidRPr="00AD2943" w:rsidRDefault="00F1792F" w:rsidP="009E7880">
      <w:pPr>
        <w:pStyle w:val="a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723E0A">
        <w:rPr>
          <w:rFonts w:ascii="Times New Roman" w:hAnsi="Times New Roman" w:cs="Times New Roman"/>
          <w:b w:val="0"/>
          <w:noProof/>
          <w:sz w:val="28"/>
          <w:szCs w:val="28"/>
          <w:lang w:eastAsia="ru-RU"/>
        </w:rPr>
        <w:pict>
          <v:shape id="Рисунок 19" o:spid="_x0000_i1035" type="#_x0000_t75" style="width:361.5pt;height:273.75pt;visibility:visible">
            <v:imagedata r:id="rId17" o:title=""/>
          </v:shape>
        </w:pict>
      </w:r>
    </w:p>
    <w:p w:rsidR="00F1792F" w:rsidRPr="00AD2943" w:rsidRDefault="00F1792F" w:rsidP="00AD2943">
      <w:pPr>
        <w:pStyle w:val="a"/>
        <w:rPr>
          <w:rFonts w:ascii="Times New Roman" w:hAnsi="Times New Roman" w:cs="Times New Roman"/>
          <w:b w:val="0"/>
          <w:sz w:val="28"/>
          <w:szCs w:val="28"/>
        </w:rPr>
      </w:pPr>
    </w:p>
    <w:p w:rsidR="00F1792F" w:rsidRPr="00AD2943" w:rsidRDefault="00F1792F" w:rsidP="009E7880">
      <w:pPr>
        <w:pStyle w:val="a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723E0A">
        <w:rPr>
          <w:rFonts w:ascii="Times New Roman" w:hAnsi="Times New Roman" w:cs="Times New Roman"/>
          <w:b w:val="0"/>
          <w:noProof/>
          <w:sz w:val="28"/>
          <w:szCs w:val="28"/>
          <w:lang w:eastAsia="ru-RU"/>
        </w:rPr>
        <w:pict>
          <v:shape id="Рисунок 20" o:spid="_x0000_i1036" type="#_x0000_t75" style="width:402.75pt;height:266.25pt;visibility:visible">
            <v:imagedata r:id="rId18" o:title="" cropbottom="33085f"/>
          </v:shape>
        </w:pict>
      </w:r>
    </w:p>
    <w:p w:rsidR="00F1792F" w:rsidRDefault="00F1792F" w:rsidP="00AD2943">
      <w:pPr>
        <w:pStyle w:val="LTGliederung1"/>
        <w:spacing w:before="0"/>
        <w:rPr>
          <w:rFonts w:ascii="Times New Roman" w:hAnsi="Times New Roman" w:cs="Times New Roman"/>
          <w:bCs/>
          <w:iCs/>
          <w:sz w:val="28"/>
          <w:szCs w:val="28"/>
        </w:rPr>
      </w:pPr>
    </w:p>
    <w:p w:rsidR="00F1792F" w:rsidRDefault="00F1792F" w:rsidP="00AD2943">
      <w:pPr>
        <w:pStyle w:val="LTGliederung1"/>
        <w:spacing w:before="0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ab/>
      </w:r>
    </w:p>
    <w:p w:rsidR="00F1792F" w:rsidRDefault="00F1792F" w:rsidP="00AD2943">
      <w:pPr>
        <w:pStyle w:val="LTGliederung1"/>
        <w:spacing w:before="0"/>
        <w:rPr>
          <w:rFonts w:ascii="Times New Roman" w:hAnsi="Times New Roman" w:cs="Times New Roman"/>
          <w:bCs/>
          <w:iCs/>
          <w:sz w:val="28"/>
          <w:szCs w:val="28"/>
        </w:rPr>
      </w:pPr>
    </w:p>
    <w:p w:rsidR="00F1792F" w:rsidRPr="00AD2943" w:rsidRDefault="00F1792F" w:rsidP="00AD2943">
      <w:pPr>
        <w:pStyle w:val="LTGliederung1"/>
        <w:spacing w:before="0"/>
        <w:rPr>
          <w:rFonts w:ascii="Times New Roman" w:hAnsi="Times New Roman" w:cs="Times New Roman"/>
          <w:sz w:val="28"/>
          <w:szCs w:val="28"/>
        </w:rPr>
      </w:pPr>
      <w:r w:rsidRPr="00AD2943">
        <w:rPr>
          <w:rFonts w:ascii="Times New Roman" w:hAnsi="Times New Roman" w:cs="Times New Roman"/>
          <w:bCs/>
          <w:iCs/>
          <w:sz w:val="28"/>
          <w:szCs w:val="28"/>
        </w:rPr>
        <w:t>У Анны Васильевны и Василия Петровича трое детей.</w:t>
      </w:r>
    </w:p>
    <w:p w:rsidR="00F1792F" w:rsidRPr="00AD2943" w:rsidRDefault="00F1792F" w:rsidP="00AD2943">
      <w:pPr>
        <w:pStyle w:val="LTGliederung1"/>
        <w:spacing w:befor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ab/>
      </w:r>
      <w:r w:rsidRPr="00AD2943">
        <w:rPr>
          <w:rFonts w:ascii="Times New Roman" w:hAnsi="Times New Roman" w:cs="Times New Roman"/>
          <w:bCs/>
          <w:iCs/>
          <w:sz w:val="28"/>
          <w:szCs w:val="28"/>
        </w:rPr>
        <w:t>Старшая дочь Людмила Васильевна родилась в 1946 году в городе Лида республики Белоруссия.</w:t>
      </w:r>
    </w:p>
    <w:p w:rsidR="00F1792F" w:rsidRPr="00AD2943" w:rsidRDefault="00F1792F" w:rsidP="00AD2943">
      <w:pPr>
        <w:pStyle w:val="LTGliederung1"/>
        <w:spacing w:befor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ab/>
      </w:r>
      <w:r w:rsidRPr="00AD2943">
        <w:rPr>
          <w:rFonts w:ascii="Times New Roman" w:hAnsi="Times New Roman" w:cs="Times New Roman"/>
          <w:bCs/>
          <w:iCs/>
          <w:sz w:val="28"/>
          <w:szCs w:val="28"/>
        </w:rPr>
        <w:t>Сын Александр Васильевич родился в 1949 году в Литве, в городе Алитус.</w:t>
      </w:r>
    </w:p>
    <w:p w:rsidR="00F1792F" w:rsidRPr="00AD2943" w:rsidRDefault="00F1792F" w:rsidP="00AD2943">
      <w:pPr>
        <w:pStyle w:val="LTGliederung1"/>
        <w:spacing w:befor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ab/>
      </w:r>
      <w:r w:rsidRPr="00AD2943">
        <w:rPr>
          <w:rFonts w:ascii="Times New Roman" w:hAnsi="Times New Roman" w:cs="Times New Roman"/>
          <w:bCs/>
          <w:iCs/>
          <w:sz w:val="28"/>
          <w:szCs w:val="28"/>
        </w:rPr>
        <w:t>Младшая дочь Маргарита Васильевна рождена на Тамбовщине, на Родине родителей, в 1956 году.</w:t>
      </w:r>
    </w:p>
    <w:p w:rsidR="00F1792F" w:rsidRPr="00AD2943" w:rsidRDefault="00F1792F" w:rsidP="00AD2943">
      <w:pPr>
        <w:pStyle w:val="LTGliederung1"/>
        <w:spacing w:befor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ab/>
      </w:r>
      <w:r w:rsidRPr="00AD2943">
        <w:rPr>
          <w:rFonts w:ascii="Times New Roman" w:hAnsi="Times New Roman" w:cs="Times New Roman"/>
          <w:bCs/>
          <w:iCs/>
          <w:sz w:val="28"/>
          <w:szCs w:val="28"/>
        </w:rPr>
        <w:t>По стопам родителей начинала свою профессиональную деятельность старшая дочь Людмила, которая после окончания школы училась в Мичуринском педагогическом институте и несколько месяцев работала в Ярославской начальной школе.</w:t>
      </w:r>
    </w:p>
    <w:p w:rsidR="00F1792F" w:rsidRPr="00AD2943" w:rsidRDefault="00F1792F" w:rsidP="00AD2943">
      <w:pPr>
        <w:pStyle w:val="a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           </w:t>
      </w:r>
      <w:r w:rsidRPr="00AD2943">
        <w:rPr>
          <w:rFonts w:ascii="Times New Roman" w:hAnsi="Times New Roman" w:cs="Times New Roman"/>
          <w:b w:val="0"/>
          <w:sz w:val="28"/>
          <w:szCs w:val="28"/>
        </w:rPr>
        <w:t>Василий Петрович умер в 19</w:t>
      </w:r>
      <w:r>
        <w:rPr>
          <w:rFonts w:ascii="Times New Roman" w:hAnsi="Times New Roman" w:cs="Times New Roman"/>
          <w:b w:val="0"/>
          <w:sz w:val="28"/>
          <w:szCs w:val="28"/>
        </w:rPr>
        <w:t>6</w:t>
      </w:r>
      <w:r w:rsidRPr="00AD2943">
        <w:rPr>
          <w:rFonts w:ascii="Times New Roman" w:hAnsi="Times New Roman" w:cs="Times New Roman"/>
          <w:b w:val="0"/>
          <w:sz w:val="28"/>
          <w:szCs w:val="28"/>
        </w:rPr>
        <w:t>5 году, до последнего дня оставаясь быть верным учительскому делу.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 xml:space="preserve">       </w:t>
      </w:r>
      <w:r>
        <w:rPr>
          <w:rFonts w:ascii="Times New Roman" w:hAnsi="Times New Roman"/>
          <w:bCs/>
          <w:iCs/>
          <w:sz w:val="28"/>
          <w:szCs w:val="28"/>
        </w:rPr>
        <w:t xml:space="preserve">     </w:t>
      </w:r>
      <w:r w:rsidRPr="00AD2943">
        <w:rPr>
          <w:rFonts w:ascii="Times New Roman" w:hAnsi="Times New Roman"/>
          <w:bCs/>
          <w:iCs/>
          <w:sz w:val="28"/>
          <w:szCs w:val="28"/>
        </w:rPr>
        <w:t>Анна Васильевна продолжала учить ребятишек. Работала не жалея сил. Благородный труд учительницы не раз отмечался наградами.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        </w:t>
      </w:r>
      <w:r w:rsidRPr="00AD2943">
        <w:rPr>
          <w:rFonts w:ascii="Times New Roman" w:hAnsi="Times New Roman"/>
          <w:bCs/>
          <w:iCs/>
          <w:sz w:val="28"/>
          <w:szCs w:val="28"/>
        </w:rPr>
        <w:t>В 1978 году Анна Васильевна вышла на заслуженный отдых, но, несмотря на возраст, продолжала трудиться – воспитывала малышей в детском саду.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F1792F" w:rsidRPr="00AD2943" w:rsidRDefault="00F1792F" w:rsidP="00BC0994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 w:rsidRPr="00723E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1" o:spid="_x0000_i1037" type="#_x0000_t75" style="width:411pt;height:279.75pt;visibility:visible">
            <v:imagedata r:id="rId19" o:title=""/>
          </v:shape>
        </w:pic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 xml:space="preserve">  </w:t>
      </w:r>
      <w:r>
        <w:rPr>
          <w:rFonts w:ascii="Times New Roman" w:hAnsi="Times New Roman"/>
          <w:bCs/>
          <w:iCs/>
          <w:sz w:val="28"/>
          <w:szCs w:val="28"/>
        </w:rPr>
        <w:tab/>
      </w:r>
      <w:r w:rsidRPr="00AD2943">
        <w:rPr>
          <w:rFonts w:ascii="Times New Roman" w:hAnsi="Times New Roman"/>
          <w:bCs/>
          <w:iCs/>
          <w:sz w:val="28"/>
          <w:szCs w:val="28"/>
        </w:rPr>
        <w:t>Много лет прошло после войны. Бывшие ученики Анны Васильевны и Василия Петровича живут и работают в разных концах нашей страны. Все они с благодарностью и теплотой вспоминают своих учителей.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 xml:space="preserve">   </w:t>
      </w:r>
      <w:r>
        <w:rPr>
          <w:rFonts w:ascii="Times New Roman" w:hAnsi="Times New Roman"/>
          <w:bCs/>
          <w:iCs/>
          <w:sz w:val="28"/>
          <w:szCs w:val="28"/>
        </w:rPr>
        <w:tab/>
      </w:r>
      <w:r w:rsidRPr="00AD2943">
        <w:rPr>
          <w:rFonts w:ascii="Times New Roman" w:hAnsi="Times New Roman"/>
          <w:bCs/>
          <w:iCs/>
          <w:sz w:val="28"/>
          <w:szCs w:val="28"/>
        </w:rPr>
        <w:t xml:space="preserve">Умерла Анна Васильевна в 1985 году.  Похоронена  вместе с мужем на Ярославском кладбище. </w:t>
      </w:r>
    </w:p>
    <w:p w:rsidR="00F1792F" w:rsidRPr="00AD2943" w:rsidRDefault="00F1792F" w:rsidP="009E7880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 w:rsidRPr="00723E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1" o:spid="_x0000_i1038" type="#_x0000_t75" style="width:170.25pt;height:276.75pt;visibility:visible">
            <v:imagedata r:id="rId20" o:title=""/>
          </v:shape>
        </w:pict>
      </w:r>
    </w:p>
    <w:p w:rsidR="00F1792F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F1792F" w:rsidRPr="00AD2943" w:rsidRDefault="00F1792F" w:rsidP="00BC0994">
      <w:pPr>
        <w:spacing w:after="0" w:line="240" w:lineRule="auto"/>
        <w:ind w:firstLine="708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>Мы, школьники, отдаём дань памяти воинам, погибшим на фронтах войны у мемориала, расположенного в центре нашего села, а также вспоминаем тех, кто прошёл войну и продолжил трудиться в мирное время на благо нашей Родины, несмотря на ранения, контузии, потерю близких людей.</w:t>
      </w:r>
    </w:p>
    <w:p w:rsidR="00F1792F" w:rsidRDefault="00F1792F" w:rsidP="00BC0994">
      <w:pPr>
        <w:spacing w:after="0" w:line="240" w:lineRule="auto"/>
        <w:ind w:firstLine="708"/>
        <w:rPr>
          <w:rFonts w:ascii="Times New Roman" w:hAnsi="Times New Roman"/>
          <w:bCs/>
          <w:iCs/>
          <w:sz w:val="28"/>
          <w:szCs w:val="28"/>
        </w:rPr>
      </w:pPr>
      <w:r w:rsidRPr="00AD2943">
        <w:rPr>
          <w:rFonts w:ascii="Times New Roman" w:hAnsi="Times New Roman"/>
          <w:bCs/>
          <w:iCs/>
          <w:sz w:val="28"/>
          <w:szCs w:val="28"/>
        </w:rPr>
        <w:t>В День Победы мы вспоминаем всех, кто ценой собственной жизни завоевал мир в нашей великой стране.</w:t>
      </w:r>
    </w:p>
    <w:p w:rsidR="00F1792F" w:rsidRPr="00AD2943" w:rsidRDefault="00F1792F" w:rsidP="00BC0994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AD2943">
        <w:rPr>
          <w:rFonts w:ascii="Times New Roman" w:hAnsi="Times New Roman"/>
          <w:sz w:val="28"/>
          <w:szCs w:val="28"/>
        </w:rPr>
        <w:t>С уважением,  Ваш земляк Солопов Евгений</w:t>
      </w:r>
      <w:r>
        <w:rPr>
          <w:rFonts w:ascii="Times New Roman" w:hAnsi="Times New Roman"/>
          <w:sz w:val="28"/>
          <w:szCs w:val="28"/>
        </w:rPr>
        <w:t>.</w:t>
      </w:r>
    </w:p>
    <w:p w:rsidR="00F1792F" w:rsidRPr="00AD2943" w:rsidRDefault="00F1792F" w:rsidP="00BC0994">
      <w:pPr>
        <w:spacing w:after="0" w:line="240" w:lineRule="auto"/>
        <w:ind w:firstLine="708"/>
        <w:rPr>
          <w:rFonts w:ascii="Times New Roman" w:hAnsi="Times New Roman"/>
          <w:bCs/>
          <w:iCs/>
          <w:sz w:val="28"/>
          <w:szCs w:val="28"/>
        </w:rPr>
      </w:pPr>
    </w:p>
    <w:p w:rsidR="00F1792F" w:rsidRPr="00AD2943" w:rsidRDefault="00F1792F" w:rsidP="00906B37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 w:rsidRPr="00723E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4" o:spid="_x0000_i1039" type="#_x0000_t75" style="width:390pt;height:292.5pt;visibility:visible">
            <v:imagedata r:id="rId21" o:title=""/>
          </v:shape>
        </w:pict>
      </w:r>
    </w:p>
    <w:p w:rsidR="00F1792F" w:rsidRDefault="00F1792F" w:rsidP="00AD2943">
      <w:pPr>
        <w:pStyle w:val="a"/>
        <w:jc w:val="center"/>
        <w:rPr>
          <w:rFonts w:ascii="Times New Roman" w:hAnsi="Times New Roman" w:cs="Times New Roman"/>
          <w:b w:val="0"/>
          <w:iCs/>
          <w:sz w:val="28"/>
          <w:szCs w:val="28"/>
        </w:rPr>
      </w:pPr>
    </w:p>
    <w:p w:rsidR="00F1792F" w:rsidRPr="009E7880" w:rsidRDefault="00F1792F" w:rsidP="00AD2943">
      <w:pPr>
        <w:pStyle w:val="a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9E7880">
        <w:rPr>
          <w:rFonts w:ascii="Times New Roman" w:hAnsi="Times New Roman" w:cs="Times New Roman"/>
          <w:iCs/>
          <w:sz w:val="28"/>
          <w:szCs w:val="28"/>
          <w:u w:val="single"/>
        </w:rPr>
        <w:t>Боевые награды</w: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  </w:t>
      </w:r>
    </w:p>
    <w:p w:rsidR="00F1792F" w:rsidRDefault="00F1792F" w:rsidP="009E7880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>
        <w:rPr>
          <w:noProof/>
          <w:lang w:eastAsia="ru-RU"/>
        </w:rPr>
        <w:pict>
          <v:shape id="Рисунок 14" o:spid="_x0000_s1028" type="#_x0000_t75" style="position:absolute;left:0;text-align:left;margin-left:0;margin-top:0;width:193.5pt;height:287.7pt;z-index:251660288;visibility:visible;mso-position-horizontal:left;mso-position-vertical:top">
            <v:imagedata r:id="rId22" o:title=""/>
            <w10:wrap type="square"/>
          </v:shape>
        </w:pict>
      </w:r>
      <w:r w:rsidRPr="00723E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" o:spid="_x0000_i1040" type="#_x0000_t75" style="width:220.5pt;height:287.25pt;visibility:visible">
            <v:imagedata r:id="rId23" o:title=""/>
          </v:shape>
        </w:pict>
      </w:r>
      <w:r w:rsidRPr="00AD2943">
        <w:rPr>
          <w:rFonts w:ascii="Times New Roman" w:hAnsi="Times New Roman"/>
          <w:bCs/>
          <w:iCs/>
          <w:sz w:val="28"/>
          <w:szCs w:val="28"/>
        </w:rPr>
        <w:br w:type="textWrapping" w:clear="all"/>
      </w:r>
    </w:p>
    <w:p w:rsidR="00F1792F" w:rsidRPr="00AD2943" w:rsidRDefault="00F1792F" w:rsidP="009E7880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 w:rsidRPr="00723E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" o:spid="_x0000_i1041" type="#_x0000_t75" style="width:291pt;height:261pt;visibility:visible">
            <v:imagedata r:id="rId24" o:title="" cropbottom="33224f"/>
          </v:shape>
        </w:pic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Pr="00AD2943" w:rsidRDefault="00F1792F" w:rsidP="00BC099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23E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7" o:spid="_x0000_i1042" type="#_x0000_t75" style="width:430.5pt;height:203.25pt;visibility:visible">
            <v:imagedata r:id="rId25" o:title=""/>
          </v:shape>
        </w:pic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Pr="00AD2943" w:rsidRDefault="00F1792F" w:rsidP="00BC099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23E0A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8" o:spid="_x0000_i1043" type="#_x0000_t75" style="width:312.75pt;height:201.75pt;visibility:visible">
            <v:imagedata r:id="rId26" o:title=""/>
          </v:shape>
        </w:pict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noProof/>
          <w:lang w:eastAsia="ru-RU"/>
        </w:rPr>
        <w:pict>
          <v:shape id="Рисунок 22" o:spid="_x0000_s1029" type="#_x0000_t75" style="position:absolute;left:0;text-align:left;margin-left:0;margin-top:15.2pt;width:183.75pt;height:229.5pt;z-index:251661312;visibility:visible" o:gfxdata="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">
            <v:imagedata r:id="rId27" o:title="" croptop="6305f" cropbottom="3562f" cropleft="5230f" cropright="5877f"/>
            <o:lock v:ext="edit" aspectratio="f"/>
            <w10:wrap type="square" side="right"/>
          </v:shape>
        </w:pict>
      </w: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                                                                           </w:t>
      </w:r>
    </w:p>
    <w:p w:rsidR="00F1792F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</w:p>
    <w:p w:rsidR="00F1792F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</w:p>
    <w:p w:rsidR="00F1792F" w:rsidRPr="00AD2943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AD2943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Вы шли, шли навстречу славе, </w:t>
      </w:r>
    </w:p>
    <w:p w:rsidR="00F1792F" w:rsidRPr="00AD2943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                                                                                </w:t>
      </w:r>
      <w:r w:rsidRPr="00AD2943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Свой  долг выполнив сполна, </w:t>
      </w:r>
    </w:p>
    <w:p w:rsidR="00F1792F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                                                                                </w:t>
      </w:r>
    </w:p>
    <w:p w:rsidR="00F1792F" w:rsidRPr="00AD2943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AD2943">
        <w:rPr>
          <w:rFonts w:ascii="Times New Roman" w:hAnsi="Times New Roman" w:cs="Times New Roman"/>
          <w:b w:val="0"/>
          <w:color w:val="auto"/>
          <w:sz w:val="28"/>
          <w:szCs w:val="28"/>
        </w:rPr>
        <w:t>С тех пор мы забыть не вправе</w:t>
      </w:r>
    </w:p>
    <w:p w:rsidR="00F1792F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                          </w:t>
      </w:r>
    </w:p>
    <w:p w:rsidR="00F1792F" w:rsidRPr="00AD2943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AD2943">
        <w:rPr>
          <w:rFonts w:ascii="Times New Roman" w:hAnsi="Times New Roman" w:cs="Times New Roman"/>
          <w:b w:val="0"/>
          <w:color w:val="auto"/>
          <w:sz w:val="28"/>
          <w:szCs w:val="28"/>
        </w:rPr>
        <w:t>Ваш путь, ваши имена.</w:t>
      </w:r>
    </w:p>
    <w:p w:rsidR="00F1792F" w:rsidRPr="00AD2943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br w:type="textWrapping" w:clear="all"/>
      </w:r>
      <w:r>
        <w:rPr>
          <w:rFonts w:ascii="Times New Roman" w:hAnsi="Times New Roman"/>
        </w:rPr>
        <w:t xml:space="preserve">                                                                       </w:t>
      </w:r>
      <w:r w:rsidRPr="00AD2943">
        <w:rPr>
          <w:rFonts w:ascii="Times New Roman" w:hAnsi="Times New Roman" w:cs="Times New Roman"/>
          <w:b w:val="0"/>
          <w:color w:val="auto"/>
          <w:sz w:val="28"/>
          <w:szCs w:val="28"/>
        </w:rPr>
        <w:t>В мир приходит женщина,</w:t>
      </w:r>
    </w:p>
    <w:p w:rsidR="00F1792F" w:rsidRPr="00AD2943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noProof/>
          <w:lang w:eastAsia="ru-RU"/>
        </w:rPr>
        <w:pict>
          <v:shape id="Рисунок 23" o:spid="_x0000_s1030" type="#_x0000_t75" style="position:absolute;left:0;text-align:left;margin-left:0;margin-top:10.9pt;width:225pt;height:270pt;z-index:251662336;visibility:visible" o:gfxdata="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">
            <v:imagedata r:id="rId28" o:title="" croptop="5470f" cropbottom="7601f" cropleft="7863f" cropright="7462f"/>
            <o:lock v:ext="edit" aspectratio="f"/>
            <w10:wrap type="square" side="right"/>
          </v:shape>
        </w:pict>
      </w: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                                                                                            </w:t>
      </w:r>
      <w:r w:rsidRPr="00AD2943">
        <w:rPr>
          <w:rFonts w:ascii="Times New Roman" w:hAnsi="Times New Roman" w:cs="Times New Roman"/>
          <w:b w:val="0"/>
          <w:color w:val="auto"/>
          <w:sz w:val="28"/>
          <w:szCs w:val="28"/>
        </w:rPr>
        <w:t>Чтоб свечу зажечь.</w:t>
      </w:r>
    </w:p>
    <w:p w:rsidR="00F1792F" w:rsidRPr="00AD2943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                                                                                            </w:t>
      </w:r>
      <w:r w:rsidRPr="00AD2943">
        <w:rPr>
          <w:rFonts w:ascii="Times New Roman" w:hAnsi="Times New Roman" w:cs="Times New Roman"/>
          <w:b w:val="0"/>
          <w:color w:val="auto"/>
          <w:sz w:val="28"/>
          <w:szCs w:val="28"/>
        </w:rPr>
        <w:t>В мир приходит женщина,</w:t>
      </w:r>
    </w:p>
    <w:p w:rsidR="00F1792F" w:rsidRPr="00AD2943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                                                                                            </w:t>
      </w:r>
      <w:r w:rsidRPr="00AD2943">
        <w:rPr>
          <w:rFonts w:ascii="Times New Roman" w:hAnsi="Times New Roman" w:cs="Times New Roman"/>
          <w:b w:val="0"/>
          <w:color w:val="auto"/>
          <w:sz w:val="28"/>
          <w:szCs w:val="28"/>
        </w:rPr>
        <w:t>Чтоб очаг сберечь.</w:t>
      </w:r>
    </w:p>
    <w:p w:rsidR="00F1792F" w:rsidRPr="00AD2943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                                                                                            </w:t>
      </w:r>
      <w:r w:rsidRPr="00AD2943">
        <w:rPr>
          <w:rFonts w:ascii="Times New Roman" w:hAnsi="Times New Roman" w:cs="Times New Roman"/>
          <w:b w:val="0"/>
          <w:color w:val="auto"/>
          <w:sz w:val="28"/>
          <w:szCs w:val="28"/>
        </w:rPr>
        <w:t>В мир приходит женщина,</w:t>
      </w:r>
    </w:p>
    <w:p w:rsidR="00F1792F" w:rsidRPr="00AD2943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                                                                                            </w:t>
      </w:r>
      <w:r w:rsidRPr="00AD2943">
        <w:rPr>
          <w:rFonts w:ascii="Times New Roman" w:hAnsi="Times New Roman" w:cs="Times New Roman"/>
          <w:b w:val="0"/>
          <w:color w:val="auto"/>
          <w:sz w:val="28"/>
          <w:szCs w:val="28"/>
        </w:rPr>
        <w:t>Чтоб любимой быть.</w:t>
      </w:r>
    </w:p>
    <w:p w:rsidR="00F1792F" w:rsidRPr="00AD2943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                                                                                            </w:t>
      </w:r>
      <w:r w:rsidRPr="00AD2943">
        <w:rPr>
          <w:rFonts w:ascii="Times New Roman" w:hAnsi="Times New Roman" w:cs="Times New Roman"/>
          <w:b w:val="0"/>
          <w:color w:val="auto"/>
          <w:sz w:val="28"/>
          <w:szCs w:val="28"/>
        </w:rPr>
        <w:t>В мир приходит женщина,</w:t>
      </w:r>
    </w:p>
    <w:p w:rsidR="00F1792F" w:rsidRPr="00AD2943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                                                                                            </w:t>
      </w:r>
      <w:r w:rsidRPr="00AD2943">
        <w:rPr>
          <w:rFonts w:ascii="Times New Roman" w:hAnsi="Times New Roman" w:cs="Times New Roman"/>
          <w:b w:val="0"/>
          <w:color w:val="auto"/>
          <w:sz w:val="28"/>
          <w:szCs w:val="28"/>
        </w:rPr>
        <w:t>Чтоб дитя родить.</w:t>
      </w:r>
    </w:p>
    <w:p w:rsidR="00F1792F" w:rsidRPr="00AD2943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                                                                                            </w:t>
      </w:r>
      <w:r w:rsidRPr="00AD2943">
        <w:rPr>
          <w:rFonts w:ascii="Times New Roman" w:hAnsi="Times New Roman" w:cs="Times New Roman"/>
          <w:b w:val="0"/>
          <w:color w:val="auto"/>
          <w:sz w:val="28"/>
          <w:szCs w:val="28"/>
        </w:rPr>
        <w:t>В мир приходит женщина,</w:t>
      </w:r>
    </w:p>
    <w:p w:rsidR="00F1792F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                                                                                           </w:t>
      </w:r>
    </w:p>
    <w:p w:rsidR="00F1792F" w:rsidRPr="00AD2943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r w:rsidRPr="00AD2943">
        <w:rPr>
          <w:rFonts w:ascii="Times New Roman" w:hAnsi="Times New Roman" w:cs="Times New Roman"/>
          <w:b w:val="0"/>
          <w:color w:val="auto"/>
          <w:sz w:val="28"/>
          <w:szCs w:val="28"/>
        </w:rPr>
        <w:t>Чтоб цветам цвести.</w:t>
      </w:r>
    </w:p>
    <w:p w:rsidR="00F1792F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                                                                                            </w:t>
      </w:r>
    </w:p>
    <w:p w:rsidR="00F1792F" w:rsidRPr="00AD2943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AD2943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В мир приходит женщина, </w:t>
      </w:r>
    </w:p>
    <w:p w:rsidR="00F1792F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                                 </w:t>
      </w:r>
    </w:p>
    <w:p w:rsidR="00F1792F" w:rsidRPr="00AD2943" w:rsidRDefault="00F1792F" w:rsidP="00056C19">
      <w:pPr>
        <w:pStyle w:val="a"/>
        <w:jc w:val="right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 </w:t>
      </w:r>
      <w:r w:rsidRPr="00AD2943">
        <w:rPr>
          <w:rFonts w:ascii="Times New Roman" w:hAnsi="Times New Roman" w:cs="Times New Roman"/>
          <w:b w:val="0"/>
          <w:color w:val="auto"/>
          <w:sz w:val="28"/>
          <w:szCs w:val="28"/>
        </w:rPr>
        <w:t>Чтобы Мир спасти.</w:t>
      </w:r>
    </w:p>
    <w:p w:rsidR="00F1792F" w:rsidRPr="00AD2943" w:rsidRDefault="00F1792F" w:rsidP="00056C19">
      <w:pPr>
        <w:pStyle w:val="a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textWrapping" w:clear="all"/>
      </w:r>
    </w:p>
    <w:p w:rsidR="00F1792F" w:rsidRPr="00AD2943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792F" w:rsidRDefault="00F1792F" w:rsidP="00AD294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sectPr w:rsidR="00F1792F" w:rsidSect="005B1493">
      <w:pgSz w:w="11906" w:h="16838"/>
      <w:pgMar w:top="1134" w:right="850" w:bottom="1134" w:left="993" w:header="708" w:footer="708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angal">
    <w:panose1 w:val="00000400000000000000"/>
    <w:charset w:val="00"/>
    <w:family w:val="auto"/>
    <w:pitch w:val="variable"/>
    <w:sig w:usb0="00008003" w:usb1="00000000" w:usb2="00000000" w:usb3="00000000" w:csb0="00000001" w:csb1="00000000"/>
  </w:font>
  <w:font w:name="Microsoft YaHei">
    <w:panose1 w:val="00000000000000000000"/>
    <w:charset w:val="86"/>
    <w:family w:val="swiss"/>
    <w:notTrueType/>
    <w:pitch w:val="variable"/>
    <w:sig w:usb0="00000001" w:usb1="080E0000" w:usb2="00000010" w:usb3="00000000" w:csb0="00040000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7542C5"/>
    <w:multiLevelType w:val="hybridMultilevel"/>
    <w:tmpl w:val="6A048C66"/>
    <w:lvl w:ilvl="0" w:tplc="B856735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2825C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C28AC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A9E99E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3923A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8A2D0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E2021A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2C0AB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3EED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0F345E55"/>
    <w:multiLevelType w:val="hybridMultilevel"/>
    <w:tmpl w:val="DDCC8C56"/>
    <w:lvl w:ilvl="0" w:tplc="5B6E0E2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142538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B68F8B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96CBE0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1E36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2E5ED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00840E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258DC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5EE1E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D7A1D"/>
    <w:rsid w:val="00056C19"/>
    <w:rsid w:val="000931DC"/>
    <w:rsid w:val="000A0205"/>
    <w:rsid w:val="000A26C5"/>
    <w:rsid w:val="000B1B39"/>
    <w:rsid w:val="000D049C"/>
    <w:rsid w:val="001143FC"/>
    <w:rsid w:val="00187967"/>
    <w:rsid w:val="001A4311"/>
    <w:rsid w:val="00240A27"/>
    <w:rsid w:val="002A1408"/>
    <w:rsid w:val="002A70C2"/>
    <w:rsid w:val="002C0679"/>
    <w:rsid w:val="002D6CF5"/>
    <w:rsid w:val="002E698F"/>
    <w:rsid w:val="00326F22"/>
    <w:rsid w:val="00386632"/>
    <w:rsid w:val="003B2975"/>
    <w:rsid w:val="003E0133"/>
    <w:rsid w:val="003F3141"/>
    <w:rsid w:val="003F4B54"/>
    <w:rsid w:val="00411D98"/>
    <w:rsid w:val="004605F3"/>
    <w:rsid w:val="0051643F"/>
    <w:rsid w:val="0055027F"/>
    <w:rsid w:val="00573BDE"/>
    <w:rsid w:val="005B1493"/>
    <w:rsid w:val="005C4607"/>
    <w:rsid w:val="005E1109"/>
    <w:rsid w:val="00606DCD"/>
    <w:rsid w:val="006119D3"/>
    <w:rsid w:val="00612070"/>
    <w:rsid w:val="00621A80"/>
    <w:rsid w:val="006C5543"/>
    <w:rsid w:val="006D5076"/>
    <w:rsid w:val="006D703E"/>
    <w:rsid w:val="00723E0A"/>
    <w:rsid w:val="00791C9F"/>
    <w:rsid w:val="008739AF"/>
    <w:rsid w:val="00893A32"/>
    <w:rsid w:val="00906B37"/>
    <w:rsid w:val="00916C6B"/>
    <w:rsid w:val="0097243C"/>
    <w:rsid w:val="009E7880"/>
    <w:rsid w:val="00A322D9"/>
    <w:rsid w:val="00A6668F"/>
    <w:rsid w:val="00AA10E6"/>
    <w:rsid w:val="00AC0B5A"/>
    <w:rsid w:val="00AD2943"/>
    <w:rsid w:val="00AD7220"/>
    <w:rsid w:val="00B27D0D"/>
    <w:rsid w:val="00B35ED8"/>
    <w:rsid w:val="00B40353"/>
    <w:rsid w:val="00B40B38"/>
    <w:rsid w:val="00B52391"/>
    <w:rsid w:val="00B710CF"/>
    <w:rsid w:val="00BA4B21"/>
    <w:rsid w:val="00BC0994"/>
    <w:rsid w:val="00BD0EBB"/>
    <w:rsid w:val="00BD5D29"/>
    <w:rsid w:val="00BD7A1D"/>
    <w:rsid w:val="00C01F13"/>
    <w:rsid w:val="00C401B4"/>
    <w:rsid w:val="00CA376E"/>
    <w:rsid w:val="00E2415C"/>
    <w:rsid w:val="00F112FC"/>
    <w:rsid w:val="00F1792F"/>
    <w:rsid w:val="00F42811"/>
    <w:rsid w:val="00F74D24"/>
    <w:rsid w:val="00F81C7E"/>
    <w:rsid w:val="00F9110F"/>
    <w:rsid w:val="00FE0B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F3141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rsid w:val="00BD7A1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rsid w:val="000A26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A26C5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99"/>
    <w:qFormat/>
    <w:rsid w:val="001A4311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efault">
    <w:name w:val="Default"/>
    <w:uiPriority w:val="99"/>
    <w:rsid w:val="00F112FC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paragraph" w:customStyle="1" w:styleId="a">
    <w:name w:val="???????"/>
    <w:uiPriority w:val="99"/>
    <w:rsid w:val="002C0679"/>
    <w:pPr>
      <w:tabs>
        <w:tab w:val="left" w:pos="0"/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autoSpaceDE w:val="0"/>
      <w:autoSpaceDN w:val="0"/>
      <w:adjustRightInd w:val="0"/>
    </w:pPr>
    <w:rPr>
      <w:rFonts w:ascii="Mangal" w:eastAsia="Microsoft YaHei" w:hAnsi="Mangal" w:cs="Mangal"/>
      <w:b/>
      <w:bCs/>
      <w:color w:val="000000"/>
      <w:sz w:val="36"/>
      <w:szCs w:val="36"/>
      <w:lang w:eastAsia="en-US"/>
    </w:rPr>
  </w:style>
  <w:style w:type="paragraph" w:customStyle="1" w:styleId="LTGliederung1">
    <w:name w:val="???????~LT~Gliederung 1"/>
    <w:uiPriority w:val="99"/>
    <w:rsid w:val="002C0679"/>
    <w:pPr>
      <w:tabs>
        <w:tab w:val="left" w:pos="900"/>
        <w:tab w:val="left" w:pos="2340"/>
        <w:tab w:val="left" w:pos="3780"/>
        <w:tab w:val="left" w:pos="5220"/>
        <w:tab w:val="left" w:pos="6660"/>
        <w:tab w:val="left" w:pos="8100"/>
        <w:tab w:val="left" w:pos="9540"/>
        <w:tab w:val="left" w:pos="10980"/>
        <w:tab w:val="left" w:pos="12420"/>
        <w:tab w:val="left" w:pos="13860"/>
        <w:tab w:val="left" w:pos="15300"/>
      </w:tabs>
      <w:autoSpaceDE w:val="0"/>
      <w:autoSpaceDN w:val="0"/>
      <w:adjustRightInd w:val="0"/>
      <w:spacing w:before="160"/>
    </w:pPr>
    <w:rPr>
      <w:rFonts w:ascii="Mangal" w:eastAsia="Microsoft YaHei" w:hAnsi="Mangal" w:cs="Mangal"/>
      <w:color w:val="000000"/>
      <w:sz w:val="64"/>
      <w:szCs w:val="64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32920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92004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92004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92004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29200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00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00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00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0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0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0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00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0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92004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png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png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463</TotalTime>
  <Pages>14</Pages>
  <Words>1608</Words>
  <Characters>9172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света</dc:creator>
  <cp:keywords/>
  <dc:description/>
  <cp:lastModifiedBy>1</cp:lastModifiedBy>
  <cp:revision>33</cp:revision>
  <dcterms:created xsi:type="dcterms:W3CDTF">2010-05-06T18:10:00Z</dcterms:created>
  <dcterms:modified xsi:type="dcterms:W3CDTF">2015-09-10T10:26:00Z</dcterms:modified>
</cp:coreProperties>
</file>